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:rsidR="0089373E" w:rsidRDefault="00012C0F" w:rsidP="00205540">
      <w:bookmarkStart w:id="0" w:name="_GoBack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B58AC7" wp14:editId="7799D326">
                <wp:simplePos x="0" y="0"/>
                <wp:positionH relativeFrom="column">
                  <wp:posOffset>6101080</wp:posOffset>
                </wp:positionH>
                <wp:positionV relativeFrom="paragraph">
                  <wp:posOffset>5581015</wp:posOffset>
                </wp:positionV>
                <wp:extent cx="2743200" cy="781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D50695" w:rsidRDefault="00A807CF" w:rsidP="00F85019">
                            <w:pPr>
                              <w:pStyle w:val="IntroductoryInfo"/>
                              <w:jc w:val="both"/>
                            </w:pPr>
                            <w:r w:rsidRPr="00747DA7">
                              <w:rPr>
                                <w:u w:val="single"/>
                              </w:rPr>
                              <w:t>www.13documents.com</w:t>
                            </w:r>
                            <w:r>
                              <w:t xml:space="preserve"> is an online document filing system for debtor attorneys to submit documents to the Trustee’s office in electronic format prior to 341(a) and Confirmation Hearings.</w:t>
                            </w:r>
                          </w:p>
                          <w:p w:rsidR="0089373E" w:rsidRPr="00D50695" w:rsidRDefault="0089373E" w:rsidP="00C9390E">
                            <w:pPr>
                              <w:pStyle w:val="IntroductoryInf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B58A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0.4pt;margin-top:439.45pt;width:3in;height:6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1n4tg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" filled="f" stroked="f">
                <v:textbox>
                  <w:txbxContent>
                    <w:p w:rsidR="0089373E" w:rsidRPr="00D50695" w:rsidRDefault="00A807CF" w:rsidP="00F85019">
                      <w:pPr>
                        <w:pStyle w:val="IntroductoryInfo"/>
                        <w:jc w:val="both"/>
                      </w:pPr>
                      <w:r w:rsidRPr="00747DA7">
                        <w:rPr>
                          <w:u w:val="single"/>
                        </w:rPr>
                        <w:t>www.13documents.com</w:t>
                      </w:r>
                      <w:r>
                        <w:t xml:space="preserve"> is an online document filing system for debtor attorneys to submit documents to the Trustee’s office in electronic format prior to 341(a) and Confirmation Hearings.</w:t>
                      </w:r>
                    </w:p>
                    <w:p w:rsidR="0089373E" w:rsidRPr="00D50695" w:rsidRDefault="0089373E" w:rsidP="00C9390E">
                      <w:pPr>
                        <w:pStyle w:val="IntroductoryInfo"/>
                      </w:pPr>
                    </w:p>
                  </w:txbxContent>
                </v:textbox>
              </v:shape>
            </w:pict>
          </mc:Fallback>
        </mc:AlternateContent>
      </w:r>
      <w:r w:rsidR="001A69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15A3F9" wp14:editId="1E40335E">
                <wp:simplePos x="0" y="0"/>
                <wp:positionH relativeFrom="column">
                  <wp:posOffset>5993476</wp:posOffset>
                </wp:positionH>
                <wp:positionV relativeFrom="paragraph">
                  <wp:posOffset>2805545</wp:posOffset>
                </wp:positionV>
                <wp:extent cx="2971800" cy="1271848"/>
                <wp:effectExtent l="0" t="0" r="0" b="508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71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96B" w:rsidRPr="00C80857" w:rsidRDefault="00AA3E3B" w:rsidP="001A696B">
                            <w:pPr>
                              <w:pStyle w:val="BodyText03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Amrane Cohen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br/>
                              <w:t>Standing Chapter 13 Trustee</w:t>
                            </w:r>
                          </w:p>
                          <w:p w:rsidR="001A696B" w:rsidRPr="00C80857" w:rsidRDefault="00AA3E3B" w:rsidP="001A696B">
                            <w:pPr>
                              <w:pStyle w:val="BodyText03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770 The City Drive South, Suite 8500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Orange, CA 92868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1A696B" w:rsidRPr="00C80857" w:rsidRDefault="00AA3E3B" w:rsidP="001A696B">
                            <w:pPr>
                              <w:pStyle w:val="BodyText03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714.621.0200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696B" w:rsidRPr="00C80857"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>phone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•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714.621.0277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696B" w:rsidRPr="00C80857"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>fax</w:t>
                            </w:r>
                          </w:p>
                          <w:p w:rsidR="001A696B" w:rsidRPr="00C80857" w:rsidRDefault="001A696B" w:rsidP="001A696B">
                            <w:pPr>
                              <w:pStyle w:val="Address01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A696B" w:rsidRPr="00C80857" w:rsidRDefault="00AA3E3B" w:rsidP="001A696B">
                            <w:pPr>
                              <w:pStyle w:val="Address01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www.ch13ac</w:t>
                            </w:r>
                            <w:r w:rsidR="001A696B" w:rsidRPr="00C80857">
                              <w:rPr>
                                <w:color w:val="auto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A3F9" id="Text Box 6" o:spid="_x0000_s1027" type="#_x0000_t202" style="position:absolute;margin-left:471.95pt;margin-top:220.9pt;width:234pt;height:10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ZGuQ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" filled="f" stroked="f">
                <v:textbox>
                  <w:txbxContent>
                    <w:p w:rsidR="001A696B" w:rsidRPr="00C80857" w:rsidRDefault="00AA3E3B" w:rsidP="001A696B">
                      <w:pPr>
                        <w:pStyle w:val="BodyText03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auto"/>
                          <w:sz w:val="22"/>
                          <w:szCs w:val="22"/>
                        </w:rPr>
                        <w:t>Amrane Cohen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br/>
                        <w:t>Standing Chapter 13 Trustee</w:t>
                      </w:r>
                    </w:p>
                    <w:p w:rsidR="001A696B" w:rsidRPr="00C80857" w:rsidRDefault="00AA3E3B" w:rsidP="001A696B">
                      <w:pPr>
                        <w:pStyle w:val="BodyText03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770 The City Drive South, Suite 8500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br/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Orange, CA 92868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br/>
                      </w:r>
                    </w:p>
                    <w:p w:rsidR="001A696B" w:rsidRPr="00C80857" w:rsidRDefault="00AA3E3B" w:rsidP="001A696B">
                      <w:pPr>
                        <w:pStyle w:val="BodyText03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714.621.0200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1A696B" w:rsidRPr="00C80857">
                        <w:rPr>
                          <w:i/>
                          <w:color w:val="auto"/>
                          <w:sz w:val="22"/>
                          <w:szCs w:val="22"/>
                        </w:rPr>
                        <w:t>phone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t xml:space="preserve"> •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714.621.0277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1A696B" w:rsidRPr="00C80857">
                        <w:rPr>
                          <w:i/>
                          <w:color w:val="auto"/>
                          <w:sz w:val="22"/>
                          <w:szCs w:val="22"/>
                        </w:rPr>
                        <w:t>fax</w:t>
                      </w:r>
                    </w:p>
                    <w:p w:rsidR="001A696B" w:rsidRPr="00C80857" w:rsidRDefault="001A696B" w:rsidP="001A696B">
                      <w:pPr>
                        <w:pStyle w:val="Address01"/>
                        <w:rPr>
                          <w:sz w:val="22"/>
                          <w:szCs w:val="22"/>
                        </w:rPr>
                      </w:pPr>
                    </w:p>
                    <w:p w:rsidR="001A696B" w:rsidRPr="00C80857" w:rsidRDefault="00AA3E3B" w:rsidP="001A696B">
                      <w:pPr>
                        <w:pStyle w:val="Address01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www.ch13ac</w:t>
                      </w:r>
                      <w:r w:rsidR="001A696B" w:rsidRPr="00C80857">
                        <w:rPr>
                          <w:color w:val="auto"/>
                          <w:sz w:val="22"/>
                          <w:szCs w:val="2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1A69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FF618F" wp14:editId="234E7E92">
                <wp:simplePos x="0" y="0"/>
                <wp:positionH relativeFrom="column">
                  <wp:posOffset>6250940</wp:posOffset>
                </wp:positionH>
                <wp:positionV relativeFrom="paragraph">
                  <wp:posOffset>793115</wp:posOffset>
                </wp:positionV>
                <wp:extent cx="2523490" cy="1143000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2624DE" w:rsidRDefault="00A807CF" w:rsidP="00C9390E">
                            <w:pPr>
                              <w:pStyle w:val="INSERTYOURNAMEHERE01"/>
                            </w:pPr>
                            <w:r>
                              <w:t>Getting Started with</w:t>
                            </w:r>
                            <w:r>
                              <w:br/>
                              <w:t>13documents.com</w:t>
                            </w:r>
                          </w:p>
                          <w:p w:rsidR="0089373E" w:rsidRPr="002624DE" w:rsidRDefault="0089373E" w:rsidP="0089373E">
                            <w:pPr>
                              <w:jc w:val="center"/>
                              <w:rPr>
                                <w:smallCaps/>
                                <w:color w:val="2F3F2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F618F" id="Text Box 3" o:spid="_x0000_s1028" type="#_x0000_t202" style="position:absolute;margin-left:492.2pt;margin-top:62.45pt;width:198.7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" filled="f" stroked="f">
                <v:textbox>
                  <w:txbxContent>
                    <w:p w:rsidR="0089373E" w:rsidRPr="002624DE" w:rsidRDefault="00A807CF" w:rsidP="00C9390E">
                      <w:pPr>
                        <w:pStyle w:val="INSERTYOURNAMEHERE01"/>
                      </w:pPr>
                      <w:r>
                        <w:t>Getting Started with</w:t>
                      </w:r>
                      <w:r>
                        <w:br/>
                        <w:t>13documents.com</w:t>
                      </w:r>
                    </w:p>
                    <w:p w:rsidR="0089373E" w:rsidRPr="002624DE" w:rsidRDefault="0089373E" w:rsidP="0089373E">
                      <w:pPr>
                        <w:jc w:val="center"/>
                        <w:rPr>
                          <w:smallCaps/>
                          <w:color w:val="2F3F2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DD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5A75CB" wp14:editId="4A659C8D">
                <wp:simplePos x="0" y="0"/>
                <wp:positionH relativeFrom="column">
                  <wp:posOffset>-523875</wp:posOffset>
                </wp:positionH>
                <wp:positionV relativeFrom="paragraph">
                  <wp:posOffset>128270</wp:posOffset>
                </wp:positionV>
                <wp:extent cx="2628900" cy="5078730"/>
                <wp:effectExtent l="0" t="0" r="0" b="762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07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7920F0" w:rsidRDefault="008B5B2E" w:rsidP="00F85019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274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Documents must be in PDF format</w:t>
                            </w:r>
                          </w:p>
                          <w:p w:rsidR="008B5B2E" w:rsidRPr="007920F0" w:rsidRDefault="00747DA7" w:rsidP="00F85019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274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Optimize /</w:t>
                            </w:r>
                            <w:r w:rsidR="008B5B2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shrink file size before uploading</w:t>
                            </w: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- d</w:t>
                            </w:r>
                            <w:r w:rsidR="008B5B2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ocument file size must be smaller than</w:t>
                            </w:r>
                            <w:r w:rsidR="00A06F43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8B5B2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10 MB</w:t>
                            </w:r>
                          </w:p>
                          <w:p w:rsidR="008B5B2E" w:rsidRPr="007920F0" w:rsidRDefault="00BB5DD8" w:rsidP="00F85019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274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ALWAYS u</w:t>
                            </w:r>
                            <w:r w:rsidR="008B5B2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pload multiple documents of the same type SEPARATELY and use the </w:t>
                            </w:r>
                            <w:r w:rsidR="0038466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‘Document Description’ box to indicate more information about the document</w:t>
                            </w:r>
                          </w:p>
                          <w:p w:rsidR="008B5B2E" w:rsidRPr="007920F0" w:rsidRDefault="00351DB8" w:rsidP="00351DB8">
                            <w:pPr>
                              <w:pStyle w:val="BulletPoints"/>
                              <w:spacing w:after="120"/>
                              <w:ind w:left="274" w:firstLine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Examples:</w:t>
                            </w:r>
                            <w:r w:rsidR="008B5B2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:rsidR="009C473A" w:rsidRDefault="0038466E" w:rsidP="00F85019">
                            <w:pPr>
                              <w:pStyle w:val="BulletPoints"/>
                              <w:numPr>
                                <w:ilvl w:val="1"/>
                                <w:numId w:val="6"/>
                              </w:numPr>
                              <w:spacing w:after="120"/>
                              <w:ind w:left="720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Up</w:t>
                            </w:r>
                            <w:r w:rsidR="009C473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load debtor / co-debtor proof of income separately and, in the ‘Document Description’ box, </w:t>
                            </w: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enter</w:t>
                            </w:r>
                            <w:r w:rsidR="009C473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for which debtor the document applies and the type of income</w:t>
                            </w:r>
                            <w:r w:rsidR="00AA3E3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e.g.</w:t>
                            </w:r>
                          </w:p>
                          <w:p w:rsidR="009C473A" w:rsidRDefault="0038466E" w:rsidP="009C473A">
                            <w:pPr>
                              <w:pStyle w:val="BulletPoints"/>
                              <w:numPr>
                                <w:ilvl w:val="2"/>
                                <w:numId w:val="6"/>
                              </w:numPr>
                              <w:spacing w:after="120"/>
                              <w:ind w:left="108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Debtor –</w:t>
                            </w:r>
                            <w:r w:rsidR="009C473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AA3E3B">
                              <w:rPr>
                                <w:rFonts w:asciiTheme="minorHAnsi" w:hAnsiTheme="minorHAnsi" w:cstheme="minorHAnsi"/>
                                <w:b/>
                              </w:rPr>
                              <w:t>Wages</w:t>
                            </w: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9C473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OR </w:t>
                            </w:r>
                          </w:p>
                          <w:p w:rsidR="0038466E" w:rsidRDefault="009C473A" w:rsidP="009C473A">
                            <w:pPr>
                              <w:pStyle w:val="BulletPoints"/>
                              <w:numPr>
                                <w:ilvl w:val="2"/>
                                <w:numId w:val="6"/>
                              </w:numPr>
                              <w:spacing w:after="120"/>
                              <w:ind w:left="108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Co-Debtor – Social  Security  OR</w:t>
                            </w:r>
                          </w:p>
                          <w:p w:rsidR="009C473A" w:rsidRDefault="009C473A" w:rsidP="009C473A">
                            <w:pPr>
                              <w:pStyle w:val="BulletPoints"/>
                              <w:numPr>
                                <w:ilvl w:val="2"/>
                                <w:numId w:val="6"/>
                              </w:numPr>
                              <w:spacing w:after="120"/>
                              <w:ind w:left="108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Debtor – Disability </w:t>
                            </w:r>
                          </w:p>
                          <w:p w:rsidR="0038466E" w:rsidRPr="009C473A" w:rsidRDefault="00747DA7" w:rsidP="009C473A">
                            <w:pPr>
                              <w:pStyle w:val="BulletPoints"/>
                              <w:numPr>
                                <w:ilvl w:val="1"/>
                                <w:numId w:val="6"/>
                              </w:numPr>
                              <w:spacing w:after="120"/>
                              <w:ind w:left="720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Upload </w:t>
                            </w:r>
                            <w:r w:rsidR="0038466E"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>tax return</w:t>
                            </w: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s for each year </w:t>
                            </w:r>
                            <w:r w:rsidRPr="009C473A">
                              <w:rPr>
                                <w:rFonts w:asciiTheme="minorHAnsi" w:hAnsiTheme="minorHAnsi" w:cstheme="minorHAnsi"/>
                                <w:b/>
                              </w:rPr>
                              <w:t>separately</w:t>
                            </w:r>
                            <w:r w:rsidR="0038466E" w:rsidRPr="009C473A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and enter the tax year in the document description</w:t>
                            </w:r>
                          </w:p>
                          <w:p w:rsidR="00BB5DD8" w:rsidRDefault="0083178F" w:rsidP="00BB5DD8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274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It is recommended to wait 3 days after a case is filed before attempting to upload a document.  </w:t>
                            </w:r>
                            <w:r w:rsidR="00BB5DD8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Otherwise, you may receive an error indicating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an invalid case number, </w:t>
                            </w:r>
                            <w:r w:rsidR="00BB5DD8">
                              <w:rPr>
                                <w:rFonts w:asciiTheme="minorHAnsi" w:hAnsiTheme="minorHAnsi" w:cstheme="minorHAnsi"/>
                                <w:b/>
                              </w:rPr>
                              <w:t>when, in fact, it simply has not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yet </w:t>
                            </w:r>
                            <w:r w:rsidR="00BB5DD8">
                              <w:rPr>
                                <w:rFonts w:asciiTheme="minorHAnsi" w:hAnsiTheme="minorHAnsi" w:cstheme="minorHAnsi"/>
                                <w:b/>
                              </w:rPr>
                              <w:t>been imported into the Trustee’s database.</w:t>
                            </w:r>
                          </w:p>
                          <w:p w:rsidR="00AA3E3B" w:rsidRDefault="00AA3E3B" w:rsidP="00BB5DD8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ind w:left="274" w:hanging="274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DO NOT UPLOAD DOCUMENTS YOU ARE FILING IN THE CASE.  Documents filed in the case are downloaded every night and available for viewing the next business day.</w:t>
                            </w:r>
                          </w:p>
                          <w:p w:rsidR="008B5B2E" w:rsidRPr="007920F0" w:rsidRDefault="008B5B2E" w:rsidP="00F85019">
                            <w:pPr>
                              <w:pStyle w:val="BulletPoints"/>
                              <w:spacing w:after="120"/>
                              <w:ind w:left="274" w:hanging="274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8B5B2E" w:rsidRPr="00C96D33" w:rsidRDefault="008B5B2E" w:rsidP="008B5B2E">
                            <w:pPr>
                              <w:pStyle w:val="BulletPoints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A75CB" id="Text Box 8" o:spid="_x0000_s1029" type="#_x0000_t202" style="position:absolute;margin-left:-41.25pt;margin-top:10.1pt;width:207pt;height:399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EWuw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" filled="f" stroked="f">
                <v:textbox>
                  <w:txbxContent>
                    <w:p w:rsidR="0089373E" w:rsidRPr="007920F0" w:rsidRDefault="008B5B2E" w:rsidP="00F85019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after="120"/>
                        <w:ind w:left="274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>Documents must be in PDF format</w:t>
                      </w:r>
                    </w:p>
                    <w:p w:rsidR="008B5B2E" w:rsidRPr="007920F0" w:rsidRDefault="00747DA7" w:rsidP="00F85019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after="120"/>
                        <w:ind w:left="274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>Optimize /</w:t>
                      </w:r>
                      <w:r w:rsidR="008B5B2E"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 shrink file size before uploading</w:t>
                      </w: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 - d</w:t>
                      </w:r>
                      <w:r w:rsidR="008B5B2E" w:rsidRPr="007920F0">
                        <w:rPr>
                          <w:rFonts w:asciiTheme="minorHAnsi" w:hAnsiTheme="minorHAnsi" w:cstheme="minorHAnsi"/>
                          <w:b/>
                        </w:rPr>
                        <w:t>ocument file size must be smaller than</w:t>
                      </w:r>
                      <w:r w:rsidR="00A06F43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8B5B2E" w:rsidRPr="007920F0">
                        <w:rPr>
                          <w:rFonts w:asciiTheme="minorHAnsi" w:hAnsiTheme="minorHAnsi" w:cstheme="minorHAnsi"/>
                          <w:b/>
                        </w:rPr>
                        <w:t>10 MB</w:t>
                      </w:r>
                    </w:p>
                    <w:p w:rsidR="008B5B2E" w:rsidRPr="007920F0" w:rsidRDefault="00BB5DD8" w:rsidP="00F85019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after="120"/>
                        <w:ind w:left="274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ALWAYS u</w:t>
                      </w:r>
                      <w:r w:rsidR="008B5B2E"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pload multiple documents of the same type SEPARATELY and use the </w:t>
                      </w:r>
                      <w:r w:rsidR="0038466E" w:rsidRPr="007920F0">
                        <w:rPr>
                          <w:rFonts w:asciiTheme="minorHAnsi" w:hAnsiTheme="minorHAnsi" w:cstheme="minorHAnsi"/>
                          <w:b/>
                        </w:rPr>
                        <w:t>‘Document Description’ box to indicate more information about the document</w:t>
                      </w:r>
                    </w:p>
                    <w:p w:rsidR="008B5B2E" w:rsidRPr="007920F0" w:rsidRDefault="00351DB8" w:rsidP="00351DB8">
                      <w:pPr>
                        <w:pStyle w:val="BulletPoints"/>
                        <w:spacing w:after="120"/>
                        <w:ind w:left="274" w:firstLine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Examples:</w:t>
                      </w:r>
                      <w:r w:rsidR="008B5B2E"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:rsidR="009C473A" w:rsidRDefault="0038466E" w:rsidP="00F85019">
                      <w:pPr>
                        <w:pStyle w:val="BulletPoints"/>
                        <w:numPr>
                          <w:ilvl w:val="1"/>
                          <w:numId w:val="6"/>
                        </w:numPr>
                        <w:spacing w:after="120"/>
                        <w:ind w:left="720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>Up</w:t>
                      </w:r>
                      <w:r w:rsidR="009C473A">
                        <w:rPr>
                          <w:rFonts w:asciiTheme="minorHAnsi" w:hAnsiTheme="minorHAnsi" w:cstheme="minorHAnsi"/>
                          <w:b/>
                        </w:rPr>
                        <w:t xml:space="preserve">load debtor / co-debtor proof of income separately and, in the ‘Document Description’ box, </w:t>
                      </w: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>enter</w:t>
                      </w:r>
                      <w:r w:rsidR="009C473A">
                        <w:rPr>
                          <w:rFonts w:asciiTheme="minorHAnsi" w:hAnsiTheme="minorHAnsi" w:cstheme="minorHAnsi"/>
                          <w:b/>
                        </w:rPr>
                        <w:t xml:space="preserve"> for which debtor the document applies and the type of income</w:t>
                      </w:r>
                      <w:r w:rsidR="00AA3E3B">
                        <w:rPr>
                          <w:rFonts w:asciiTheme="minorHAnsi" w:hAnsiTheme="minorHAnsi" w:cstheme="minorHAnsi"/>
                          <w:b/>
                        </w:rPr>
                        <w:t xml:space="preserve"> e.g.</w:t>
                      </w:r>
                    </w:p>
                    <w:p w:rsidR="009C473A" w:rsidRDefault="0038466E" w:rsidP="009C473A">
                      <w:pPr>
                        <w:pStyle w:val="BulletPoints"/>
                        <w:numPr>
                          <w:ilvl w:val="2"/>
                          <w:numId w:val="6"/>
                        </w:numPr>
                        <w:spacing w:after="120"/>
                        <w:ind w:left="108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>Debtor –</w:t>
                      </w:r>
                      <w:r w:rsidR="009C473A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AA3E3B">
                        <w:rPr>
                          <w:rFonts w:asciiTheme="minorHAnsi" w:hAnsiTheme="minorHAnsi" w:cstheme="minorHAnsi"/>
                          <w:b/>
                        </w:rPr>
                        <w:t>Wages</w:t>
                      </w: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9C473A">
                        <w:rPr>
                          <w:rFonts w:asciiTheme="minorHAnsi" w:hAnsiTheme="minorHAnsi" w:cstheme="minorHAnsi"/>
                          <w:b/>
                        </w:rPr>
                        <w:t xml:space="preserve"> OR </w:t>
                      </w:r>
                    </w:p>
                    <w:p w:rsidR="0038466E" w:rsidRDefault="009C473A" w:rsidP="009C473A">
                      <w:pPr>
                        <w:pStyle w:val="BulletPoints"/>
                        <w:numPr>
                          <w:ilvl w:val="2"/>
                          <w:numId w:val="6"/>
                        </w:numPr>
                        <w:spacing w:after="120"/>
                        <w:ind w:left="108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Co-Debtor – Social  Security  OR</w:t>
                      </w:r>
                    </w:p>
                    <w:p w:rsidR="009C473A" w:rsidRDefault="009C473A" w:rsidP="009C473A">
                      <w:pPr>
                        <w:pStyle w:val="BulletPoints"/>
                        <w:numPr>
                          <w:ilvl w:val="2"/>
                          <w:numId w:val="6"/>
                        </w:numPr>
                        <w:spacing w:after="120"/>
                        <w:ind w:left="108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Debtor – Disability </w:t>
                      </w:r>
                    </w:p>
                    <w:p w:rsidR="0038466E" w:rsidRPr="009C473A" w:rsidRDefault="00747DA7" w:rsidP="009C473A">
                      <w:pPr>
                        <w:pStyle w:val="BulletPoints"/>
                        <w:numPr>
                          <w:ilvl w:val="1"/>
                          <w:numId w:val="6"/>
                        </w:numPr>
                        <w:spacing w:after="120"/>
                        <w:ind w:left="720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Upload </w:t>
                      </w:r>
                      <w:r w:rsidR="0038466E" w:rsidRPr="007920F0">
                        <w:rPr>
                          <w:rFonts w:asciiTheme="minorHAnsi" w:hAnsiTheme="minorHAnsi" w:cstheme="minorHAnsi"/>
                          <w:b/>
                        </w:rPr>
                        <w:t>tax return</w:t>
                      </w:r>
                      <w:r w:rsidRPr="007920F0">
                        <w:rPr>
                          <w:rFonts w:asciiTheme="minorHAnsi" w:hAnsiTheme="minorHAnsi" w:cstheme="minorHAnsi"/>
                          <w:b/>
                        </w:rPr>
                        <w:t xml:space="preserve">s for each year </w:t>
                      </w:r>
                      <w:r w:rsidRPr="009C473A">
                        <w:rPr>
                          <w:rFonts w:asciiTheme="minorHAnsi" w:hAnsiTheme="minorHAnsi" w:cstheme="minorHAnsi"/>
                          <w:b/>
                        </w:rPr>
                        <w:t>separately</w:t>
                      </w:r>
                      <w:r w:rsidR="0038466E" w:rsidRPr="009C473A">
                        <w:rPr>
                          <w:rFonts w:asciiTheme="minorHAnsi" w:hAnsiTheme="minorHAnsi" w:cstheme="minorHAnsi"/>
                          <w:b/>
                        </w:rPr>
                        <w:t xml:space="preserve"> and enter the tax year in the document description</w:t>
                      </w:r>
                    </w:p>
                    <w:p w:rsidR="00BB5DD8" w:rsidRDefault="0083178F" w:rsidP="00BB5DD8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after="120"/>
                        <w:ind w:left="274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It is recommended to wait 3 days after a case is filed before attempting to upload a document.  </w:t>
                      </w:r>
                      <w:r w:rsidR="00BB5DD8">
                        <w:rPr>
                          <w:rFonts w:asciiTheme="minorHAnsi" w:hAnsiTheme="minorHAnsi" w:cstheme="minorHAnsi"/>
                          <w:b/>
                        </w:rPr>
                        <w:t xml:space="preserve">Otherwise, you may receive an error indicating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an invalid case number, </w:t>
                      </w:r>
                      <w:r w:rsidR="00BB5DD8">
                        <w:rPr>
                          <w:rFonts w:asciiTheme="minorHAnsi" w:hAnsiTheme="minorHAnsi" w:cstheme="minorHAnsi"/>
                          <w:b/>
                        </w:rPr>
                        <w:t>when, in fact, it simply has not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yet </w:t>
                      </w:r>
                      <w:r w:rsidR="00BB5DD8">
                        <w:rPr>
                          <w:rFonts w:asciiTheme="minorHAnsi" w:hAnsiTheme="minorHAnsi" w:cstheme="minorHAnsi"/>
                          <w:b/>
                        </w:rPr>
                        <w:t>been imported into the Trustee’s database.</w:t>
                      </w:r>
                    </w:p>
                    <w:p w:rsidR="00AA3E3B" w:rsidRDefault="00AA3E3B" w:rsidP="00BB5DD8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after="120"/>
                        <w:ind w:left="274" w:hanging="274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DO NOT UPLOAD DOCUMENTS YOU ARE FILING IN THE CASE.  Documents filed in the case are downloaded every night and available for viewing the next business day.</w:t>
                      </w:r>
                    </w:p>
                    <w:p w:rsidR="008B5B2E" w:rsidRPr="007920F0" w:rsidRDefault="008B5B2E" w:rsidP="00F85019">
                      <w:pPr>
                        <w:pStyle w:val="BulletPoints"/>
                        <w:spacing w:after="120"/>
                        <w:ind w:left="274" w:hanging="274"/>
                        <w:jc w:val="both"/>
                        <w:rPr>
                          <w:b/>
                        </w:rPr>
                      </w:pPr>
                    </w:p>
                    <w:p w:rsidR="008B5B2E" w:rsidRPr="00C96D33" w:rsidRDefault="008B5B2E" w:rsidP="008B5B2E">
                      <w:pPr>
                        <w:pStyle w:val="BulletPoints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68E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33A2B7" wp14:editId="52F629FC">
                <wp:simplePos x="0" y="0"/>
                <wp:positionH relativeFrom="column">
                  <wp:posOffset>2676525</wp:posOffset>
                </wp:positionH>
                <wp:positionV relativeFrom="paragraph">
                  <wp:posOffset>793750</wp:posOffset>
                </wp:positionV>
                <wp:extent cx="2971800" cy="3657600"/>
                <wp:effectExtent l="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Default="00F85019" w:rsidP="00C9390E">
                            <w:pPr>
                              <w:pStyle w:val="BodyText02"/>
                            </w:pPr>
                            <w:r>
                              <w:t xml:space="preserve">Contact </w:t>
                            </w:r>
                            <w:r w:rsidR="00AA3E3B">
                              <w:t>Harold Estrada at harold@ch13ac.com</w:t>
                            </w:r>
                          </w:p>
                          <w:p w:rsidR="00C9390E" w:rsidRDefault="00C9390E" w:rsidP="00C9390E">
                            <w:pPr>
                              <w:pStyle w:val="BodyText02"/>
                            </w:pPr>
                          </w:p>
                          <w:p w:rsidR="0089373E" w:rsidRPr="00D50695" w:rsidRDefault="0089373E" w:rsidP="00C9390E">
                            <w:pPr>
                              <w:pStyle w:val="BodyText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3A2B7" id="Text Box 5" o:spid="_x0000_s1030" type="#_x0000_t202" style="position:absolute;margin-left:210.75pt;margin-top:62.5pt;width:234pt;height:4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B2uAIAAMI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" filled="f" stroked="f">
                <v:textbox>
                  <w:txbxContent>
                    <w:p w:rsidR="0089373E" w:rsidRDefault="00F85019" w:rsidP="00C9390E">
                      <w:pPr>
                        <w:pStyle w:val="BodyText02"/>
                      </w:pPr>
                      <w:r>
                        <w:t xml:space="preserve">Contact </w:t>
                      </w:r>
                      <w:r w:rsidR="00AA3E3B">
                        <w:t>Harold Estrada at harold@ch13ac.com</w:t>
                      </w:r>
                    </w:p>
                    <w:p w:rsidR="00C9390E" w:rsidRDefault="00C9390E" w:rsidP="00C9390E">
                      <w:pPr>
                        <w:pStyle w:val="BodyText02"/>
                      </w:pPr>
                    </w:p>
                    <w:p w:rsidR="0089373E" w:rsidRPr="00D50695" w:rsidRDefault="0089373E" w:rsidP="00C9390E">
                      <w:pPr>
                        <w:pStyle w:val="BodyText02"/>
                      </w:pPr>
                    </w:p>
                  </w:txbxContent>
                </v:textbox>
              </v:shape>
            </w:pict>
          </mc:Fallback>
        </mc:AlternateContent>
      </w:r>
      <w:r w:rsidR="00F8501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01FFFC" wp14:editId="7BC6390A">
                <wp:simplePos x="0" y="0"/>
                <wp:positionH relativeFrom="column">
                  <wp:posOffset>2676698</wp:posOffset>
                </wp:positionH>
                <wp:positionV relativeFrom="paragraph">
                  <wp:posOffset>5432367</wp:posOffset>
                </wp:positionV>
                <wp:extent cx="2971800" cy="1022466"/>
                <wp:effectExtent l="0" t="0" r="0" b="635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22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Default="00AA3E3B" w:rsidP="00F85019">
                            <w:pPr>
                              <w:pStyle w:val="Address01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Amrane Cohen</w:t>
                            </w:r>
                            <w:r w:rsidR="00F85019">
                              <w:br/>
                              <w:t>Standing Chapter 13 Trustee</w:t>
                            </w:r>
                          </w:p>
                          <w:p w:rsidR="00F85019" w:rsidRPr="00D50695" w:rsidRDefault="00AA3E3B" w:rsidP="00F85019">
                            <w:pPr>
                              <w:pStyle w:val="Address01"/>
                              <w:ind w:left="0" w:firstLine="0"/>
                            </w:pPr>
                            <w:r>
                              <w:t>770 The City Drive South, Suite 8500</w:t>
                            </w:r>
                            <w:r w:rsidR="00F85019">
                              <w:br/>
                            </w:r>
                            <w:r>
                              <w:t>Orange, CA 92868</w:t>
                            </w:r>
                            <w:r w:rsidR="00F85019">
                              <w:br/>
                            </w:r>
                          </w:p>
                          <w:p w:rsidR="0089373E" w:rsidRPr="00D50695" w:rsidRDefault="00AA3E3B" w:rsidP="00F85019">
                            <w:pPr>
                              <w:pStyle w:val="Address01"/>
                              <w:ind w:left="0" w:firstLine="0"/>
                            </w:pPr>
                            <w:r>
                              <w:t>714.621.0200</w:t>
                            </w:r>
                            <w:r w:rsidR="001A696B">
                              <w:t xml:space="preserve"> </w:t>
                            </w:r>
                            <w:r w:rsidR="001A696B" w:rsidRPr="001A696B">
                              <w:rPr>
                                <w:i/>
                              </w:rPr>
                              <w:t>p</w:t>
                            </w:r>
                            <w:r w:rsidR="00F85019" w:rsidRPr="001A696B">
                              <w:rPr>
                                <w:i/>
                              </w:rPr>
                              <w:t>hone</w:t>
                            </w:r>
                            <w:r w:rsidR="001A696B">
                              <w:t xml:space="preserve"> </w:t>
                            </w:r>
                            <w:r w:rsidR="0089373E" w:rsidRPr="00D50695">
                              <w:t xml:space="preserve">• </w:t>
                            </w:r>
                            <w:r>
                              <w:t>714.621.0277</w:t>
                            </w:r>
                            <w:r w:rsidR="001A696B">
                              <w:t xml:space="preserve"> </w:t>
                            </w:r>
                            <w:r w:rsidR="001A696B" w:rsidRPr="001A696B">
                              <w:rPr>
                                <w:i/>
                              </w:rPr>
                              <w:t>f</w:t>
                            </w:r>
                            <w:r w:rsidR="00F85019" w:rsidRPr="001A696B">
                              <w:rPr>
                                <w:i/>
                              </w:rPr>
                              <w:t>ax</w:t>
                            </w:r>
                          </w:p>
                          <w:p w:rsidR="0089373E" w:rsidRPr="00D50695" w:rsidRDefault="0089373E" w:rsidP="00F85019">
                            <w:pPr>
                              <w:pStyle w:val="Address01"/>
                              <w:ind w:left="0" w:firstLine="0"/>
                            </w:pPr>
                          </w:p>
                          <w:p w:rsidR="0089373E" w:rsidRPr="00D50695" w:rsidRDefault="00F85019" w:rsidP="00F85019">
                            <w:pPr>
                              <w:pStyle w:val="Address01"/>
                              <w:ind w:left="0" w:firstLine="0"/>
                            </w:pPr>
                            <w:r>
                              <w:t>www.</w:t>
                            </w:r>
                            <w:r w:rsidR="00AA3E3B">
                              <w:t>ch13ac</w:t>
                            </w:r>
                            <w:r>
                              <w:t>.com</w:t>
                            </w:r>
                          </w:p>
                          <w:p w:rsidR="0089373E" w:rsidRPr="00D50695" w:rsidRDefault="0089373E" w:rsidP="00C9390E">
                            <w:pPr>
                              <w:pStyle w:val="Address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FFFC" id="_x0000_s1031" type="#_x0000_t202" style="position:absolute;margin-left:210.75pt;margin-top:427.75pt;width:234pt;height:8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v7uwIAAMI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" filled="f" stroked="f">
                <v:textbox>
                  <w:txbxContent>
                    <w:p w:rsidR="0089373E" w:rsidRDefault="00AA3E3B" w:rsidP="00F85019">
                      <w:pPr>
                        <w:pStyle w:val="Address01"/>
                        <w:ind w:left="0" w:firstLine="0"/>
                      </w:pPr>
                      <w:r>
                        <w:rPr>
                          <w:b/>
                        </w:rPr>
                        <w:t>Amrane Cohen</w:t>
                      </w:r>
                      <w:r w:rsidR="00F85019">
                        <w:br/>
                        <w:t>Standing Chapter 13 Trustee</w:t>
                      </w:r>
                    </w:p>
                    <w:p w:rsidR="00F85019" w:rsidRPr="00D50695" w:rsidRDefault="00AA3E3B" w:rsidP="00F85019">
                      <w:pPr>
                        <w:pStyle w:val="Address01"/>
                        <w:ind w:left="0" w:firstLine="0"/>
                      </w:pPr>
                      <w:r>
                        <w:t>770 The City Drive South, Suite 8500</w:t>
                      </w:r>
                      <w:r w:rsidR="00F85019">
                        <w:br/>
                      </w:r>
                      <w:r>
                        <w:t>Orange, CA 92868</w:t>
                      </w:r>
                      <w:r w:rsidR="00F85019">
                        <w:br/>
                      </w:r>
                    </w:p>
                    <w:p w:rsidR="0089373E" w:rsidRPr="00D50695" w:rsidRDefault="00AA3E3B" w:rsidP="00F85019">
                      <w:pPr>
                        <w:pStyle w:val="Address01"/>
                        <w:ind w:left="0" w:firstLine="0"/>
                      </w:pPr>
                      <w:r>
                        <w:t>714.621.0200</w:t>
                      </w:r>
                      <w:r w:rsidR="001A696B">
                        <w:t xml:space="preserve"> </w:t>
                      </w:r>
                      <w:r w:rsidR="001A696B" w:rsidRPr="001A696B">
                        <w:rPr>
                          <w:i/>
                        </w:rPr>
                        <w:t>p</w:t>
                      </w:r>
                      <w:r w:rsidR="00F85019" w:rsidRPr="001A696B">
                        <w:rPr>
                          <w:i/>
                        </w:rPr>
                        <w:t>hone</w:t>
                      </w:r>
                      <w:r w:rsidR="001A696B">
                        <w:t xml:space="preserve"> </w:t>
                      </w:r>
                      <w:r w:rsidR="0089373E" w:rsidRPr="00D50695">
                        <w:t xml:space="preserve">• </w:t>
                      </w:r>
                      <w:r>
                        <w:t>714.621.0277</w:t>
                      </w:r>
                      <w:r w:rsidR="001A696B">
                        <w:t xml:space="preserve"> </w:t>
                      </w:r>
                      <w:r w:rsidR="001A696B" w:rsidRPr="001A696B">
                        <w:rPr>
                          <w:i/>
                        </w:rPr>
                        <w:t>f</w:t>
                      </w:r>
                      <w:r w:rsidR="00F85019" w:rsidRPr="001A696B">
                        <w:rPr>
                          <w:i/>
                        </w:rPr>
                        <w:t>ax</w:t>
                      </w:r>
                    </w:p>
                    <w:p w:rsidR="0089373E" w:rsidRPr="00D50695" w:rsidRDefault="0089373E" w:rsidP="00F85019">
                      <w:pPr>
                        <w:pStyle w:val="Address01"/>
                        <w:ind w:left="0" w:firstLine="0"/>
                      </w:pPr>
                    </w:p>
                    <w:p w:rsidR="0089373E" w:rsidRPr="00D50695" w:rsidRDefault="00F85019" w:rsidP="00F85019">
                      <w:pPr>
                        <w:pStyle w:val="Address01"/>
                        <w:ind w:left="0" w:firstLine="0"/>
                      </w:pPr>
                      <w:r>
                        <w:t>www.</w:t>
                      </w:r>
                      <w:r w:rsidR="00AA3E3B">
                        <w:t>ch13ac</w:t>
                      </w:r>
                      <w:r>
                        <w:t>.com</w:t>
                      </w:r>
                    </w:p>
                    <w:p w:rsidR="0089373E" w:rsidRPr="00D50695" w:rsidRDefault="0089373E" w:rsidP="00C9390E">
                      <w:pPr>
                        <w:pStyle w:val="Address01"/>
                      </w:pPr>
                    </w:p>
                  </w:txbxContent>
                </v:textbox>
              </v:shape>
            </w:pict>
          </mc:Fallback>
        </mc:AlternateContent>
      </w:r>
      <w:r w:rsidR="00F85019">
        <w:rPr>
          <w:noProof/>
          <w:szCs w:val="20"/>
        </w:rPr>
        <w:drawing>
          <wp:anchor distT="0" distB="0" distL="114300" distR="114300" simplePos="0" relativeHeight="251656192" behindDoc="1" locked="0" layoutInCell="1" allowOverlap="1" wp14:anchorId="7E87344F" wp14:editId="23EEA852">
            <wp:simplePos x="0" y="0"/>
            <wp:positionH relativeFrom="column">
              <wp:posOffset>-914400</wp:posOffset>
            </wp:positionH>
            <wp:positionV relativeFrom="paragraph">
              <wp:posOffset>-1095375</wp:posOffset>
            </wp:positionV>
            <wp:extent cx="10109200" cy="7802880"/>
            <wp:effectExtent l="0" t="0" r="6350" b="7620"/>
            <wp:wrapNone/>
            <wp:docPr id="13" name="Picture 13" descr="legal_brochure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gal_brochure_fro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0D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C21BE" wp14:editId="6D67223B">
                <wp:simplePos x="0" y="0"/>
                <wp:positionH relativeFrom="column">
                  <wp:posOffset>-523702</wp:posOffset>
                </wp:positionH>
                <wp:positionV relativeFrom="paragraph">
                  <wp:posOffset>-719051</wp:posOffset>
                </wp:positionV>
                <wp:extent cx="2637155" cy="756458"/>
                <wp:effectExtent l="0" t="0" r="0" b="571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756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0D5" w:rsidRPr="007920F0" w:rsidRDefault="008B5B2E" w:rsidP="00BD00D5">
                            <w:pPr>
                              <w:pStyle w:val="Subhead01"/>
                              <w:ind w:left="0" w:firstLine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HELPFUL HINTS</w:t>
                            </w:r>
                            <w:r w:rsidRPr="007920F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br/>
                              <w:t>TO MAKE DOCUMENT PROCESSING FAST AND ACCURATE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C21BE" id="Text Box 23" o:spid="_x0000_s1032" type="#_x0000_t202" style="position:absolute;margin-left:-41.25pt;margin-top:-56.6pt;width:207.65pt;height:5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tp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" filled="f" stroked="f">
                <v:textbox>
                  <w:txbxContent>
                    <w:p w:rsidR="00BD00D5" w:rsidRPr="007920F0" w:rsidRDefault="008B5B2E" w:rsidP="00BD00D5">
                      <w:pPr>
                        <w:pStyle w:val="Subhead01"/>
                        <w:ind w:left="0" w:firstLine="0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7920F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HELPFUL HINTS</w:t>
                      </w:r>
                      <w:r w:rsidRPr="007920F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br/>
                        <w:t>TO MAKE DOCUMENT PROCESSING FAST AND ACCURATE</w:t>
                      </w:r>
                    </w:p>
                  </w:txbxContent>
                </v:textbox>
              </v:shape>
            </w:pict>
          </mc:Fallback>
        </mc:AlternateContent>
      </w:r>
      <w:r w:rsidR="008F5A2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340509" wp14:editId="37B1DD26">
                <wp:simplePos x="0" y="0"/>
                <wp:positionH relativeFrom="column">
                  <wp:posOffset>2680335</wp:posOffset>
                </wp:positionH>
                <wp:positionV relativeFrom="paragraph">
                  <wp:posOffset>454660</wp:posOffset>
                </wp:positionV>
                <wp:extent cx="2826385" cy="342900"/>
                <wp:effectExtent l="3810" t="0" r="0" b="254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0E01B9" w:rsidRDefault="00A807CF" w:rsidP="00C9390E">
                            <w:pPr>
                              <w:pStyle w:val="Subhead02"/>
                            </w:pPr>
                            <w:r>
                              <w:t>NEED HELP?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0509" id="Text Box 4" o:spid="_x0000_s1033" type="#_x0000_t202" style="position:absolute;margin-left:211.05pt;margin-top:35.8pt;width:222.5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LE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" filled="f" stroked="f">
                <v:textbox>
                  <w:txbxContent>
                    <w:p w:rsidR="0089373E" w:rsidRPr="000E01B9" w:rsidRDefault="00A807CF" w:rsidP="00C9390E">
                      <w:pPr>
                        <w:pStyle w:val="Subhead02"/>
                      </w:pPr>
                      <w:r>
                        <w:t>NEED HELP?</w:t>
                      </w:r>
                    </w:p>
                  </w:txbxContent>
                </v:textbox>
              </v:shape>
            </w:pict>
          </mc:Fallback>
        </mc:AlternateContent>
      </w:r>
      <w:r w:rsidR="0089373E">
        <w:br w:type="page"/>
      </w:r>
      <w:bookmarkEnd w:id="0"/>
      <w:r w:rsidR="00892E97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23EA67" wp14:editId="68E46854">
                <wp:simplePos x="0" y="0"/>
                <wp:positionH relativeFrom="column">
                  <wp:posOffset>6000750</wp:posOffset>
                </wp:positionH>
                <wp:positionV relativeFrom="paragraph">
                  <wp:posOffset>257175</wp:posOffset>
                </wp:positionV>
                <wp:extent cx="2628900" cy="4695825"/>
                <wp:effectExtent l="0" t="0" r="0" b="952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69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5E8" w:rsidRPr="00892E97" w:rsidRDefault="00205540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92E97">
                              <w:rPr>
                                <w:sz w:val="16"/>
                                <w:szCs w:val="16"/>
                              </w:rPr>
                              <w:t xml:space="preserve">Go to </w:t>
                            </w:r>
                            <w:r w:rsidR="005B35E8" w:rsidRPr="00892E97">
                              <w:rPr>
                                <w:b/>
                                <w:sz w:val="16"/>
                                <w:szCs w:val="16"/>
                              </w:rPr>
                              <w:t>www.13documents.com</w:t>
                            </w:r>
                            <w:r w:rsidR="005B35E8" w:rsidRPr="00892E97">
                              <w:rPr>
                                <w:sz w:val="16"/>
                                <w:szCs w:val="16"/>
                              </w:rPr>
                              <w:t xml:space="preserve"> and enter your USERNAME and PASSWORD.</w:t>
                            </w:r>
                          </w:p>
                          <w:p w:rsidR="0089373E" w:rsidRPr="00892E97" w:rsidRDefault="00205540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92E97">
                              <w:rPr>
                                <w:sz w:val="16"/>
                                <w:szCs w:val="16"/>
                              </w:rPr>
                              <w:t xml:space="preserve">Click the </w:t>
                            </w:r>
                            <w:r w:rsidRPr="00892E9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PROCEED TO DOCUMENT FILING</w:t>
                            </w:r>
                            <w:r w:rsidRPr="00892E97">
                              <w:rPr>
                                <w:sz w:val="16"/>
                                <w:szCs w:val="16"/>
                              </w:rPr>
                              <w:t xml:space="preserve"> button</w:t>
                            </w:r>
                            <w:r w:rsidR="00602EE7" w:rsidRPr="00892E9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05540" w:rsidRPr="00892E97" w:rsidRDefault="00205540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92E97">
                              <w:rPr>
                                <w:sz w:val="16"/>
                                <w:szCs w:val="16"/>
                              </w:rPr>
                              <w:t xml:space="preserve">Select the appropriate Trustee and, if necessary, click the MAKE DEFAULT checkbox so you do not have to choose the Trustee at each login. Click the </w:t>
                            </w:r>
                            <w:r w:rsidRPr="00892E9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NEXT STEP</w:t>
                            </w:r>
                            <w:r w:rsidRPr="00892E97">
                              <w:rPr>
                                <w:sz w:val="16"/>
                                <w:szCs w:val="16"/>
                              </w:rPr>
                              <w:t xml:space="preserve"> button.</w:t>
                            </w:r>
                          </w:p>
                          <w:p w:rsidR="00BD00D5" w:rsidRPr="00892E97" w:rsidRDefault="00205540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92E97">
                              <w:rPr>
                                <w:sz w:val="16"/>
                                <w:szCs w:val="16"/>
                              </w:rPr>
                              <w:t>Enter the case number</w:t>
                            </w:r>
                            <w:r w:rsidR="00BD00D5" w:rsidRPr="00892E97">
                              <w:rPr>
                                <w:sz w:val="16"/>
                                <w:szCs w:val="16"/>
                              </w:rPr>
                              <w:t>.  DO NOT INCLUDE THE DASH</w:t>
                            </w:r>
                            <w:r w:rsidR="00633EAF" w:rsidRPr="00892E97">
                              <w:rPr>
                                <w:sz w:val="16"/>
                                <w:szCs w:val="16"/>
                              </w:rPr>
                              <w:t xml:space="preserve"> (case number 8:15-10479-CB should be input as 1510479).</w:t>
                            </w:r>
                          </w:p>
                          <w:p w:rsidR="00BD00D5" w:rsidRPr="00892E97" w:rsidRDefault="00BD00D5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</w:pPr>
                            <w:r w:rsidRPr="00892E97">
                              <w:rPr>
                                <w:sz w:val="16"/>
                                <w:szCs w:val="16"/>
                              </w:rPr>
                              <w:t xml:space="preserve">The case number will be validated against the Trustee’s caseload.  If the case is not in the Trustee’s system you will get this message: </w:t>
                            </w:r>
                            <w:r w:rsidRPr="00892E97">
                              <w:rPr>
                                <w:rStyle w:val="Picturecaption01Char"/>
                                <w:szCs w:val="16"/>
                              </w:rPr>
                              <w:t xml:space="preserve">“Case number is invalid. Please try again.” </w:t>
                            </w:r>
                            <w:r w:rsidR="00892E97">
                              <w:rPr>
                                <w:rStyle w:val="Picturecaption01Char"/>
                                <w:szCs w:val="16"/>
                              </w:rPr>
                              <w:t xml:space="preserve"> </w:t>
                            </w:r>
                            <w:r w:rsidR="00892E97" w:rsidRPr="00892E97">
                              <w:rPr>
                                <w:rStyle w:val="Picturecaption01Char"/>
                                <w:i w:val="0"/>
                                <w:szCs w:val="16"/>
                              </w:rPr>
                              <w:t>If the case validation is successful, the debtor(s) name(s) will be displayed.  Please check the name before proceeding.</w:t>
                            </w:r>
                          </w:p>
                          <w:p w:rsidR="00BD00D5" w:rsidRPr="00892E97" w:rsidRDefault="00BD00D5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</w:pP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Select a document type from the drop-down menu</w:t>
                            </w:r>
                            <w:r w:rsidR="00602EE7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.</w:t>
                            </w:r>
                          </w:p>
                          <w:p w:rsidR="00BD00D5" w:rsidRPr="00892E97" w:rsidRDefault="00BD00D5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</w:pP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Click the </w:t>
                            </w:r>
                            <w:r w:rsidRPr="00892E97">
                              <w:rPr>
                                <w:rStyle w:val="Picturecaption01Char"/>
                                <w:rFonts w:asciiTheme="minorHAnsi" w:hAnsiTheme="minorHAnsi" w:cstheme="minorHAnsi"/>
                                <w:b w:val="0"/>
                                <w:i w:val="0"/>
                                <w:szCs w:val="16"/>
                              </w:rPr>
                              <w:t>CHOOSE FILE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button to navigate to the PDF file you wish to upload</w:t>
                            </w:r>
                            <w:r w:rsidR="00602EE7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.</w:t>
                            </w:r>
                          </w:p>
                          <w:p w:rsidR="00BD00D5" w:rsidRPr="00892E97" w:rsidRDefault="00BD00D5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</w:pP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Click the </w:t>
                            </w:r>
                            <w:r w:rsidRPr="00892E97">
                              <w:rPr>
                                <w:rStyle w:val="Picturecaption01Char"/>
                                <w:rFonts w:asciiTheme="minorHAnsi" w:hAnsiTheme="minorHAnsi" w:cstheme="minorHAnsi"/>
                                <w:b w:val="0"/>
                                <w:i w:val="0"/>
                                <w:szCs w:val="16"/>
                              </w:rPr>
                              <w:t>UPLOAD FILE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button</w:t>
                            </w:r>
                            <w:r w:rsidR="00602EE7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.</w:t>
                            </w:r>
                          </w:p>
                          <w:p w:rsidR="00BD00D5" w:rsidRPr="00892E97" w:rsidRDefault="0085747D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</w:pP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A s</w:t>
                            </w:r>
                            <w:r w:rsidR="00BD00D5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uccessful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upload</w:t>
                            </w:r>
                            <w:r w:rsidR="00BD00D5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will 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direct you</w:t>
                            </w:r>
                            <w:r w:rsidR="00BD00D5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to a page asking for additional information about the document.  In the text box provided 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indicate</w:t>
                            </w:r>
                            <w:r w:rsidR="00BD00D5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specific information about the document.  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See “</w:t>
                            </w:r>
                            <w:r w:rsidR="00602EE7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HELPFUL 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HINTS” section for details.</w:t>
                            </w:r>
                          </w:p>
                          <w:p w:rsidR="00BD00D5" w:rsidRPr="00892E97" w:rsidRDefault="00BD00D5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</w:pP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Click the </w:t>
                            </w:r>
                            <w:r w:rsidRPr="00892E97">
                              <w:rPr>
                                <w:rStyle w:val="Picturecaption01Char"/>
                                <w:rFonts w:asciiTheme="minorHAnsi" w:hAnsiTheme="minorHAnsi" w:cstheme="minorHAnsi"/>
                                <w:b w:val="0"/>
                                <w:i w:val="0"/>
                                <w:szCs w:val="16"/>
                              </w:rPr>
                              <w:t>COMPLETE UPLOAD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button</w:t>
                            </w:r>
                            <w:r w:rsidR="00602EE7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.</w:t>
                            </w:r>
                          </w:p>
                          <w:p w:rsidR="00BD00D5" w:rsidRPr="00892E97" w:rsidRDefault="0085747D" w:rsidP="00F12B7D">
                            <w:pPr>
                              <w:pStyle w:val="BodyText03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3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A successful document submission will generate </w:t>
                            </w:r>
                            <w:r w:rsidR="00BD00D5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 a document serial number.  </w:t>
                            </w:r>
                            <w:r w:rsidR="00BD00D5" w:rsidRPr="00892E97">
                              <w:rPr>
                                <w:rStyle w:val="Picturecaption01Char"/>
                                <w:i w:val="0"/>
                                <w:szCs w:val="16"/>
                              </w:rPr>
                              <w:t>SAVE THIS NUMBER</w:t>
                            </w:r>
                            <w:r w:rsidR="00BD00D5"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 xml:space="preserve">, as it is your proof of successful </w:t>
                            </w:r>
                            <w:r w:rsidRPr="00892E97">
                              <w:rPr>
                                <w:rStyle w:val="Picturecaption01Char"/>
                                <w:b w:val="0"/>
                                <w:i w:val="0"/>
                                <w:szCs w:val="16"/>
                              </w:rPr>
                              <w:t>transmission.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EA67" id="Text Box 14" o:spid="_x0000_s1034" type="#_x0000_t202" style="position:absolute;margin-left:472.5pt;margin-top:20.25pt;width:207pt;height:3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Wi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" filled="f" stroked="f">
                <v:textbox>
                  <w:txbxContent>
                    <w:p w:rsidR="005B35E8" w:rsidRPr="00892E97" w:rsidRDefault="00205540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sz w:val="16"/>
                          <w:szCs w:val="16"/>
                        </w:rPr>
                      </w:pPr>
                      <w:r w:rsidRPr="00892E97">
                        <w:rPr>
                          <w:sz w:val="16"/>
                          <w:szCs w:val="16"/>
                        </w:rPr>
                        <w:t xml:space="preserve">Go to </w:t>
                      </w:r>
                      <w:r w:rsidR="005B35E8" w:rsidRPr="00892E97">
                        <w:rPr>
                          <w:b/>
                          <w:sz w:val="16"/>
                          <w:szCs w:val="16"/>
                        </w:rPr>
                        <w:t>www.13documents.com</w:t>
                      </w:r>
                      <w:r w:rsidR="005B35E8" w:rsidRPr="00892E97">
                        <w:rPr>
                          <w:sz w:val="16"/>
                          <w:szCs w:val="16"/>
                        </w:rPr>
                        <w:t xml:space="preserve"> and enter your USERNAME and PASSWORD.</w:t>
                      </w:r>
                    </w:p>
                    <w:p w:rsidR="0089373E" w:rsidRPr="00892E97" w:rsidRDefault="00205540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sz w:val="16"/>
                          <w:szCs w:val="16"/>
                        </w:rPr>
                      </w:pPr>
                      <w:r w:rsidRPr="00892E97">
                        <w:rPr>
                          <w:sz w:val="16"/>
                          <w:szCs w:val="16"/>
                        </w:rPr>
                        <w:t xml:space="preserve">Click the </w:t>
                      </w:r>
                      <w:r w:rsidRPr="00892E9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PROCEED TO DOCUMENT FILING</w:t>
                      </w:r>
                      <w:r w:rsidRPr="00892E97">
                        <w:rPr>
                          <w:sz w:val="16"/>
                          <w:szCs w:val="16"/>
                        </w:rPr>
                        <w:t xml:space="preserve"> button</w:t>
                      </w:r>
                      <w:r w:rsidR="00602EE7" w:rsidRPr="00892E9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205540" w:rsidRPr="00892E97" w:rsidRDefault="00205540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sz w:val="16"/>
                          <w:szCs w:val="16"/>
                        </w:rPr>
                      </w:pPr>
                      <w:r w:rsidRPr="00892E97">
                        <w:rPr>
                          <w:sz w:val="16"/>
                          <w:szCs w:val="16"/>
                        </w:rPr>
                        <w:t xml:space="preserve">Select the appropriate Trustee and, if necessary, click the MAKE DEFAULT checkbox so you do not have to choose the Trustee at each login. Click the </w:t>
                      </w:r>
                      <w:r w:rsidRPr="00892E9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NEXT STEP</w:t>
                      </w:r>
                      <w:r w:rsidRPr="00892E97">
                        <w:rPr>
                          <w:sz w:val="16"/>
                          <w:szCs w:val="16"/>
                        </w:rPr>
                        <w:t xml:space="preserve"> button.</w:t>
                      </w:r>
                    </w:p>
                    <w:p w:rsidR="00BD00D5" w:rsidRPr="00892E97" w:rsidRDefault="00205540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sz w:val="16"/>
                          <w:szCs w:val="16"/>
                        </w:rPr>
                      </w:pPr>
                      <w:r w:rsidRPr="00892E97">
                        <w:rPr>
                          <w:sz w:val="16"/>
                          <w:szCs w:val="16"/>
                        </w:rPr>
                        <w:t>Enter the case number</w:t>
                      </w:r>
                      <w:r w:rsidR="00BD00D5" w:rsidRPr="00892E97">
                        <w:rPr>
                          <w:sz w:val="16"/>
                          <w:szCs w:val="16"/>
                        </w:rPr>
                        <w:t>.  DO NOT INCLUDE THE DASH</w:t>
                      </w:r>
                      <w:r w:rsidR="00633EAF" w:rsidRPr="00892E97">
                        <w:rPr>
                          <w:sz w:val="16"/>
                          <w:szCs w:val="16"/>
                        </w:rPr>
                        <w:t xml:space="preserve"> (case number 8:15-10479-CB should be input as 1510479).</w:t>
                      </w:r>
                    </w:p>
                    <w:p w:rsidR="00BD00D5" w:rsidRPr="00892E97" w:rsidRDefault="00BD00D5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</w:pPr>
                      <w:r w:rsidRPr="00892E97">
                        <w:rPr>
                          <w:sz w:val="16"/>
                          <w:szCs w:val="16"/>
                        </w:rPr>
                        <w:t xml:space="preserve">The case number will be validated against the Trustee’s caseload.  If the case is not in the Trustee’s system you will get this message: </w:t>
                      </w:r>
                      <w:r w:rsidRPr="00892E97">
                        <w:rPr>
                          <w:rStyle w:val="Picturecaption01Char"/>
                          <w:szCs w:val="16"/>
                        </w:rPr>
                        <w:t xml:space="preserve">“Case number is invalid. Please try again.” </w:t>
                      </w:r>
                      <w:r w:rsidR="00892E97">
                        <w:rPr>
                          <w:rStyle w:val="Picturecaption01Char"/>
                          <w:szCs w:val="16"/>
                        </w:rPr>
                        <w:t xml:space="preserve"> </w:t>
                      </w:r>
                      <w:r w:rsidR="00892E97" w:rsidRPr="00892E97">
                        <w:rPr>
                          <w:rStyle w:val="Picturecaption01Char"/>
                          <w:i w:val="0"/>
                          <w:szCs w:val="16"/>
                        </w:rPr>
                        <w:t>If the case validation is successful, the debtor(s) name(s) will be displayed.  Please check the name before proceeding.</w:t>
                      </w:r>
                    </w:p>
                    <w:p w:rsidR="00BD00D5" w:rsidRPr="00892E97" w:rsidRDefault="00BD00D5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</w:pP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Select a document type from the drop-down menu</w:t>
                      </w:r>
                      <w:r w:rsidR="00602EE7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.</w:t>
                      </w:r>
                    </w:p>
                    <w:p w:rsidR="00BD00D5" w:rsidRPr="00892E97" w:rsidRDefault="00BD00D5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</w:pP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Click the </w:t>
                      </w:r>
                      <w:r w:rsidRPr="00892E97">
                        <w:rPr>
                          <w:rStyle w:val="Picturecaption01Char"/>
                          <w:rFonts w:asciiTheme="minorHAnsi" w:hAnsiTheme="minorHAnsi" w:cstheme="minorHAnsi"/>
                          <w:b w:val="0"/>
                          <w:i w:val="0"/>
                          <w:szCs w:val="16"/>
                        </w:rPr>
                        <w:t>CHOOSE FILE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button to navigate to the PDF file you wish to upload</w:t>
                      </w:r>
                      <w:r w:rsidR="00602EE7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.</w:t>
                      </w:r>
                    </w:p>
                    <w:p w:rsidR="00BD00D5" w:rsidRPr="00892E97" w:rsidRDefault="00BD00D5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</w:pP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Click the </w:t>
                      </w:r>
                      <w:r w:rsidRPr="00892E97">
                        <w:rPr>
                          <w:rStyle w:val="Picturecaption01Char"/>
                          <w:rFonts w:asciiTheme="minorHAnsi" w:hAnsiTheme="minorHAnsi" w:cstheme="minorHAnsi"/>
                          <w:b w:val="0"/>
                          <w:i w:val="0"/>
                          <w:szCs w:val="16"/>
                        </w:rPr>
                        <w:t>UPLOAD FILE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button</w:t>
                      </w:r>
                      <w:r w:rsidR="00602EE7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.</w:t>
                      </w:r>
                    </w:p>
                    <w:p w:rsidR="00BD00D5" w:rsidRPr="00892E97" w:rsidRDefault="0085747D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</w:pP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A s</w:t>
                      </w:r>
                      <w:r w:rsidR="00BD00D5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uccessful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upload</w:t>
                      </w:r>
                      <w:r w:rsidR="00BD00D5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will 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direct you</w:t>
                      </w:r>
                      <w:r w:rsidR="00BD00D5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to a page asking for additional information about the document.  In the text box provided 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indicate</w:t>
                      </w:r>
                      <w:r w:rsidR="00BD00D5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specific information about the document.  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See “</w:t>
                      </w:r>
                      <w:r w:rsidR="00602EE7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HELPFUL 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HINTS” section for details.</w:t>
                      </w:r>
                    </w:p>
                    <w:p w:rsidR="00BD00D5" w:rsidRPr="00892E97" w:rsidRDefault="00BD00D5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</w:pP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Click the </w:t>
                      </w:r>
                      <w:r w:rsidRPr="00892E97">
                        <w:rPr>
                          <w:rStyle w:val="Picturecaption01Char"/>
                          <w:rFonts w:asciiTheme="minorHAnsi" w:hAnsiTheme="minorHAnsi" w:cstheme="minorHAnsi"/>
                          <w:b w:val="0"/>
                          <w:i w:val="0"/>
                          <w:szCs w:val="16"/>
                        </w:rPr>
                        <w:t>COMPLETE UPLOAD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button</w:t>
                      </w:r>
                      <w:r w:rsidR="00602EE7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.</w:t>
                      </w:r>
                    </w:p>
                    <w:p w:rsidR="00BD00D5" w:rsidRPr="00892E97" w:rsidRDefault="0085747D" w:rsidP="00F12B7D">
                      <w:pPr>
                        <w:pStyle w:val="BodyText03"/>
                        <w:numPr>
                          <w:ilvl w:val="0"/>
                          <w:numId w:val="4"/>
                        </w:numPr>
                        <w:spacing w:after="120"/>
                        <w:ind w:left="360"/>
                        <w:jc w:val="both"/>
                        <w:rPr>
                          <w:sz w:val="16"/>
                          <w:szCs w:val="16"/>
                        </w:rPr>
                      </w:pP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A successful document submission will generate </w:t>
                      </w:r>
                      <w:r w:rsidR="00BD00D5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 a document serial number.  </w:t>
                      </w:r>
                      <w:r w:rsidR="00BD00D5" w:rsidRPr="00892E97">
                        <w:rPr>
                          <w:rStyle w:val="Picturecaption01Char"/>
                          <w:i w:val="0"/>
                          <w:szCs w:val="16"/>
                        </w:rPr>
                        <w:t>SAVE THIS NUMBER</w:t>
                      </w:r>
                      <w:r w:rsidR="00BD00D5"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 xml:space="preserve">, as it is your proof of successful </w:t>
                      </w:r>
                      <w:r w:rsidRPr="00892E97">
                        <w:rPr>
                          <w:rStyle w:val="Picturecaption01Char"/>
                          <w:b w:val="0"/>
                          <w:i w:val="0"/>
                          <w:szCs w:val="16"/>
                        </w:rPr>
                        <w:t>transmission.</w:t>
                      </w:r>
                    </w:p>
                  </w:txbxContent>
                </v:textbox>
              </v:shape>
            </w:pict>
          </mc:Fallback>
        </mc:AlternateContent>
      </w:r>
      <w:r w:rsidR="005B35E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A3B8A9" wp14:editId="77F01929">
                <wp:simplePos x="0" y="0"/>
                <wp:positionH relativeFrom="column">
                  <wp:posOffset>2502132</wp:posOffset>
                </wp:positionH>
                <wp:positionV relativeFrom="paragraph">
                  <wp:posOffset>519545</wp:posOffset>
                </wp:positionV>
                <wp:extent cx="2742796" cy="4262120"/>
                <wp:effectExtent l="0" t="0" r="0" b="508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796" cy="426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791" w:rsidRDefault="00563791" w:rsidP="00F12B7D">
                            <w:pPr>
                              <w:pStyle w:val="BodyText02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jc w:val="both"/>
                            </w:pPr>
                            <w:r>
                              <w:t xml:space="preserve">Go to </w:t>
                            </w:r>
                            <w:r w:rsidR="005B35E8" w:rsidRPr="005B35E8">
                              <w:rPr>
                                <w:b/>
                              </w:rPr>
                              <w:t>www.13documents.com</w:t>
                            </w:r>
                            <w:r w:rsidR="005B35E8">
                              <w:rPr>
                                <w:b/>
                              </w:rPr>
                              <w:t xml:space="preserve"> </w:t>
                            </w:r>
                            <w:r w:rsidR="005B35E8">
                              <w:t>and enter</w:t>
                            </w:r>
                            <w:r>
                              <w:t xml:space="preserve"> your USERNAME </w:t>
                            </w:r>
                            <w:r w:rsidR="005B35E8">
                              <w:t>and PASSWORD.</w:t>
                            </w:r>
                          </w:p>
                          <w:p w:rsidR="00563791" w:rsidRPr="00F12B7D" w:rsidRDefault="00563791" w:rsidP="00B45CF5">
                            <w:pPr>
                              <w:pStyle w:val="BodyText02"/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45CF5">
                              <w:rPr>
                                <w:b/>
                                <w:i/>
                              </w:rPr>
                              <w:t>*</w:t>
                            </w:r>
                            <w:r w:rsidRPr="00F12B7D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Your USERNAME is the email address </w:t>
                            </w:r>
                            <w:r w:rsidR="00B45CF5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F12B7D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you provided during registration*</w:t>
                            </w:r>
                          </w:p>
                          <w:p w:rsidR="00563791" w:rsidRPr="00EB0C14" w:rsidRDefault="00563791" w:rsidP="00F12B7D">
                            <w:pPr>
                              <w:pStyle w:val="BodyText02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jc w:val="both"/>
                              <w:rPr>
                                <w:rStyle w:val="Picturecaption02Char"/>
                                <w:b w:val="0"/>
                                <w:i w:val="0"/>
                                <w:sz w:val="18"/>
                                <w:szCs w:val="18"/>
                              </w:rPr>
                            </w:pPr>
                            <w:r>
                              <w:t xml:space="preserve">Click </w:t>
                            </w:r>
                            <w:r w:rsidR="007920F0">
                              <w:t xml:space="preserve">the link: </w:t>
                            </w:r>
                            <w:r w:rsidRPr="002367B1">
                              <w:rPr>
                                <w:rStyle w:val="Picturecaption02Char"/>
                                <w:b w:val="0"/>
                                <w:i w:val="0"/>
                                <w:sz w:val="18"/>
                                <w:szCs w:val="18"/>
                              </w:rPr>
                              <w:t>“</w:t>
                            </w:r>
                            <w:r w:rsidRPr="00EB0C14">
                              <w:rPr>
                                <w:rStyle w:val="Picturecaption02Char"/>
                                <w:sz w:val="18"/>
                                <w:szCs w:val="18"/>
                              </w:rPr>
                              <w:t xml:space="preserve">Request Trustee Upload </w:t>
                            </w:r>
                            <w:r w:rsidR="0038428C">
                              <w:rPr>
                                <w:rStyle w:val="Picturecaption02Char"/>
                                <w:sz w:val="18"/>
                                <w:szCs w:val="18"/>
                              </w:rPr>
                              <w:t>Access</w:t>
                            </w:r>
                            <w:r w:rsidR="002367B1">
                              <w:rPr>
                                <w:rStyle w:val="Picturecaption02Char"/>
                                <w:b w:val="0"/>
                                <w:i w:val="0"/>
                                <w:sz w:val="18"/>
                                <w:szCs w:val="18"/>
                              </w:rPr>
                              <w:t>”.</w:t>
                            </w:r>
                          </w:p>
                          <w:p w:rsidR="00563791" w:rsidRDefault="00563791" w:rsidP="00F12B7D">
                            <w:pPr>
                              <w:pStyle w:val="BodyText02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jc w:val="both"/>
                            </w:pPr>
                            <w:r>
                              <w:t xml:space="preserve">Choose the Trustee and click </w:t>
                            </w:r>
                            <w:r w:rsidRPr="0085747D">
                              <w:rPr>
                                <w:rFonts w:asciiTheme="minorHAnsi" w:hAnsiTheme="minorHAnsi" w:cstheme="minorHAnsi"/>
                              </w:rPr>
                              <w:t>REQUEST ACCESS</w:t>
                            </w:r>
                            <w:r w:rsidR="007920F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7920F0" w:rsidRPr="007920F0">
                              <w:t>button</w:t>
                            </w:r>
                            <w:r>
                              <w:t>.</w:t>
                            </w:r>
                            <w:r w:rsidR="00633EAF">
                              <w:t xml:space="preserve"> Only select those trustee offices you are going to be uploading documents to.</w:t>
                            </w:r>
                          </w:p>
                          <w:p w:rsidR="00563791" w:rsidRPr="00CB7756" w:rsidRDefault="005B35E8" w:rsidP="00F12B7D">
                            <w:pPr>
                              <w:pStyle w:val="BodyText02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jc w:val="both"/>
                              <w:rPr>
                                <w:rStyle w:val="Picturecaption02Char"/>
                                <w:color w:val="3333FF"/>
                                <w:sz w:val="18"/>
                                <w:szCs w:val="18"/>
                              </w:rPr>
                            </w:pPr>
                            <w:r>
                              <w:t>A</w:t>
                            </w:r>
                            <w:r w:rsidR="00563791">
                              <w:t xml:space="preserve"> successful </w:t>
                            </w:r>
                            <w:r>
                              <w:t xml:space="preserve">request </w:t>
                            </w:r>
                            <w:r w:rsidR="00563791">
                              <w:t xml:space="preserve">will </w:t>
                            </w:r>
                            <w:r>
                              <w:t>generate this</w:t>
                            </w:r>
                            <w:r w:rsidR="00563791">
                              <w:t xml:space="preserve"> message </w:t>
                            </w:r>
                            <w:r w:rsidR="00563791" w:rsidRPr="00CB7756">
                              <w:rPr>
                                <w:rStyle w:val="Picturecaption02Char"/>
                                <w:color w:val="3333FF"/>
                                <w:sz w:val="18"/>
                                <w:szCs w:val="18"/>
                              </w:rPr>
                              <w:t xml:space="preserve">“Successfully requested Trustee approval”.   </w:t>
                            </w:r>
                          </w:p>
                          <w:p w:rsidR="00563791" w:rsidRDefault="00602EE7" w:rsidP="00602EE7">
                            <w:pPr>
                              <w:pStyle w:val="BodyText02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t>I</w:t>
                            </w:r>
                            <w:r w:rsidR="00563791" w:rsidRPr="00563791">
                              <w:t xml:space="preserve">f approved, you will receive an email </w:t>
                            </w:r>
                            <w:r>
                              <w:t>within 2 business days.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F5A27" w:rsidRDefault="008F5A27" w:rsidP="00563791">
                            <w:pPr>
                              <w:pStyle w:val="BodyText02"/>
                              <w:ind w:left="360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276E8" w:rsidRDefault="009276E8" w:rsidP="00563791">
                            <w:pPr>
                              <w:pStyle w:val="BodyText02"/>
                              <w:ind w:left="360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563791" w:rsidRPr="00563791" w:rsidRDefault="00633EAF" w:rsidP="005B35E8">
                            <w:pPr>
                              <w:pStyle w:val="Placelogo"/>
                              <w:ind w:left="0" w:firstLine="0"/>
                            </w:pPr>
                            <w:r>
                              <w:t>You are now ready to begin</w:t>
                            </w:r>
                            <w:r w:rsidR="008F5A27" w:rsidRPr="008F5A27">
                              <w:t xml:space="preserve"> </w:t>
                            </w:r>
                            <w:r w:rsidR="005B35E8">
                              <w:br/>
                            </w:r>
                            <w:r w:rsidR="008F5A27">
                              <w:t>uploading</w:t>
                            </w:r>
                            <w:r w:rsidR="008F5A27" w:rsidRPr="008F5A27">
                              <w:t xml:space="preserve"> documents!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B8A9" id="Text Box 15" o:spid="_x0000_s1035" type="#_x0000_t202" style="position:absolute;margin-left:197pt;margin-top:40.9pt;width:215.95pt;height:33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" filled="f" stroked="f">
                <v:textbox>
                  <w:txbxContent>
                    <w:p w:rsidR="00563791" w:rsidRDefault="00563791" w:rsidP="00F12B7D">
                      <w:pPr>
                        <w:pStyle w:val="BodyText02"/>
                        <w:numPr>
                          <w:ilvl w:val="0"/>
                          <w:numId w:val="3"/>
                        </w:numPr>
                        <w:spacing w:after="120"/>
                        <w:jc w:val="both"/>
                      </w:pPr>
                      <w:r>
                        <w:t xml:space="preserve">Go to </w:t>
                      </w:r>
                      <w:r w:rsidR="005B35E8" w:rsidRPr="005B35E8">
                        <w:rPr>
                          <w:b/>
                        </w:rPr>
                        <w:t>www.13documents.com</w:t>
                      </w:r>
                      <w:r w:rsidR="005B35E8">
                        <w:rPr>
                          <w:b/>
                        </w:rPr>
                        <w:t xml:space="preserve"> </w:t>
                      </w:r>
                      <w:r w:rsidR="005B35E8">
                        <w:t>and enter</w:t>
                      </w:r>
                      <w:r>
                        <w:t xml:space="preserve"> your USERNAME </w:t>
                      </w:r>
                      <w:r w:rsidR="005B35E8">
                        <w:t>and PASSWORD.</w:t>
                      </w:r>
                    </w:p>
                    <w:p w:rsidR="00563791" w:rsidRPr="00F12B7D" w:rsidRDefault="00563791" w:rsidP="00B45CF5">
                      <w:pPr>
                        <w:pStyle w:val="BodyText02"/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</w:pPr>
                      <w:r w:rsidRPr="00B45CF5">
                        <w:rPr>
                          <w:b/>
                          <w:i/>
                        </w:rPr>
                        <w:t>*</w:t>
                      </w:r>
                      <w:r w:rsidRPr="00F12B7D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 xml:space="preserve">Your USERNAME is the email address </w:t>
                      </w:r>
                      <w:r w:rsidR="00B45CF5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br/>
                      </w:r>
                      <w:r w:rsidRPr="00F12B7D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you provided during registration*</w:t>
                      </w:r>
                    </w:p>
                    <w:p w:rsidR="00563791" w:rsidRPr="00EB0C14" w:rsidRDefault="00563791" w:rsidP="00F12B7D">
                      <w:pPr>
                        <w:pStyle w:val="BodyText02"/>
                        <w:numPr>
                          <w:ilvl w:val="0"/>
                          <w:numId w:val="3"/>
                        </w:numPr>
                        <w:spacing w:after="120"/>
                        <w:jc w:val="both"/>
                        <w:rPr>
                          <w:rStyle w:val="Picturecaption02Char"/>
                          <w:b w:val="0"/>
                          <w:i w:val="0"/>
                          <w:sz w:val="18"/>
                          <w:szCs w:val="18"/>
                        </w:rPr>
                      </w:pPr>
                      <w:r>
                        <w:t xml:space="preserve">Click </w:t>
                      </w:r>
                      <w:r w:rsidR="007920F0">
                        <w:t xml:space="preserve">the link: </w:t>
                      </w:r>
                      <w:r w:rsidRPr="002367B1">
                        <w:rPr>
                          <w:rStyle w:val="Picturecaption02Char"/>
                          <w:b w:val="0"/>
                          <w:i w:val="0"/>
                          <w:sz w:val="18"/>
                          <w:szCs w:val="18"/>
                        </w:rPr>
                        <w:t>“</w:t>
                      </w:r>
                      <w:r w:rsidRPr="00EB0C14">
                        <w:rPr>
                          <w:rStyle w:val="Picturecaption02Char"/>
                          <w:sz w:val="18"/>
                          <w:szCs w:val="18"/>
                        </w:rPr>
                        <w:t xml:space="preserve">Request Trustee Upload </w:t>
                      </w:r>
                      <w:r w:rsidR="0038428C">
                        <w:rPr>
                          <w:rStyle w:val="Picturecaption02Char"/>
                          <w:sz w:val="18"/>
                          <w:szCs w:val="18"/>
                        </w:rPr>
                        <w:t>Access</w:t>
                      </w:r>
                      <w:r w:rsidR="002367B1">
                        <w:rPr>
                          <w:rStyle w:val="Picturecaption02Char"/>
                          <w:b w:val="0"/>
                          <w:i w:val="0"/>
                          <w:sz w:val="18"/>
                          <w:szCs w:val="18"/>
                        </w:rPr>
                        <w:t>”.</w:t>
                      </w:r>
                    </w:p>
                    <w:p w:rsidR="00563791" w:rsidRDefault="00563791" w:rsidP="00F12B7D">
                      <w:pPr>
                        <w:pStyle w:val="BodyText02"/>
                        <w:numPr>
                          <w:ilvl w:val="0"/>
                          <w:numId w:val="3"/>
                        </w:numPr>
                        <w:spacing w:after="120"/>
                        <w:jc w:val="both"/>
                      </w:pPr>
                      <w:r>
                        <w:t xml:space="preserve">Choose the Trustee and click </w:t>
                      </w:r>
                      <w:r w:rsidRPr="0085747D">
                        <w:rPr>
                          <w:rFonts w:asciiTheme="minorHAnsi" w:hAnsiTheme="minorHAnsi" w:cstheme="minorHAnsi"/>
                        </w:rPr>
                        <w:t>REQUEST ACCESS</w:t>
                      </w:r>
                      <w:r w:rsidR="007920F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7920F0" w:rsidRPr="007920F0">
                        <w:t>button</w:t>
                      </w:r>
                      <w:r>
                        <w:t>.</w:t>
                      </w:r>
                      <w:r w:rsidR="00633EAF">
                        <w:t xml:space="preserve"> Only select those trustee offices you are going to be uploading documents to.</w:t>
                      </w:r>
                    </w:p>
                    <w:p w:rsidR="00563791" w:rsidRPr="00CB7756" w:rsidRDefault="005B35E8" w:rsidP="00F12B7D">
                      <w:pPr>
                        <w:pStyle w:val="BodyText02"/>
                        <w:numPr>
                          <w:ilvl w:val="0"/>
                          <w:numId w:val="3"/>
                        </w:numPr>
                        <w:spacing w:after="120"/>
                        <w:jc w:val="both"/>
                        <w:rPr>
                          <w:rStyle w:val="Picturecaption02Char"/>
                          <w:color w:val="3333FF"/>
                          <w:sz w:val="18"/>
                          <w:szCs w:val="18"/>
                        </w:rPr>
                      </w:pPr>
                      <w:r>
                        <w:t>A</w:t>
                      </w:r>
                      <w:r w:rsidR="00563791">
                        <w:t xml:space="preserve"> successful </w:t>
                      </w:r>
                      <w:r>
                        <w:t xml:space="preserve">request </w:t>
                      </w:r>
                      <w:r w:rsidR="00563791">
                        <w:t xml:space="preserve">will </w:t>
                      </w:r>
                      <w:r>
                        <w:t>generate this</w:t>
                      </w:r>
                      <w:r w:rsidR="00563791">
                        <w:t xml:space="preserve"> message </w:t>
                      </w:r>
                      <w:r w:rsidR="00563791" w:rsidRPr="00CB7756">
                        <w:rPr>
                          <w:rStyle w:val="Picturecaption02Char"/>
                          <w:color w:val="3333FF"/>
                          <w:sz w:val="18"/>
                          <w:szCs w:val="18"/>
                        </w:rPr>
                        <w:t xml:space="preserve">“Successfully requested Trustee approval”.   </w:t>
                      </w:r>
                    </w:p>
                    <w:p w:rsidR="00563791" w:rsidRDefault="00602EE7" w:rsidP="00602EE7">
                      <w:pPr>
                        <w:pStyle w:val="BodyText02"/>
                        <w:numPr>
                          <w:ilvl w:val="0"/>
                          <w:numId w:val="3"/>
                        </w:numPr>
                        <w:spacing w:after="120"/>
                        <w:jc w:val="both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t>I</w:t>
                      </w:r>
                      <w:r w:rsidR="00563791" w:rsidRPr="00563791">
                        <w:t xml:space="preserve">f approved, you will receive an email </w:t>
                      </w:r>
                      <w:r>
                        <w:t>within 2 business days.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F5A27" w:rsidRDefault="008F5A27" w:rsidP="00563791">
                      <w:pPr>
                        <w:pStyle w:val="BodyText02"/>
                        <w:ind w:left="360"/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</w:pPr>
                    </w:p>
                    <w:p w:rsidR="009276E8" w:rsidRDefault="009276E8" w:rsidP="00563791">
                      <w:pPr>
                        <w:pStyle w:val="BodyText02"/>
                        <w:ind w:left="360"/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</w:pPr>
                    </w:p>
                    <w:p w:rsidR="00563791" w:rsidRPr="00563791" w:rsidRDefault="00633EAF" w:rsidP="005B35E8">
                      <w:pPr>
                        <w:pStyle w:val="Placelogo"/>
                        <w:ind w:left="0" w:firstLine="0"/>
                      </w:pPr>
                      <w:r>
                        <w:t>You are now ready to begin</w:t>
                      </w:r>
                      <w:r w:rsidR="008F5A27" w:rsidRPr="008F5A27">
                        <w:t xml:space="preserve"> </w:t>
                      </w:r>
                      <w:r w:rsidR="005B35E8">
                        <w:br/>
                      </w:r>
                      <w:r w:rsidR="008F5A27">
                        <w:t>uploading</w:t>
                      </w:r>
                      <w:r w:rsidR="008F5A27" w:rsidRPr="008F5A27">
                        <w:t xml:space="preserve"> documents!</w:t>
                      </w:r>
                    </w:p>
                  </w:txbxContent>
                </v:textbox>
              </v:shape>
            </w:pict>
          </mc:Fallback>
        </mc:AlternateContent>
      </w:r>
      <w:r w:rsidR="00BB1A8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6AA172" wp14:editId="1AC0770C">
                <wp:simplePos x="0" y="0"/>
                <wp:positionH relativeFrom="column">
                  <wp:posOffset>5885180</wp:posOffset>
                </wp:positionH>
                <wp:positionV relativeFrom="paragraph">
                  <wp:posOffset>5656292</wp:posOffset>
                </wp:positionV>
                <wp:extent cx="2971800" cy="382270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205540" w:rsidRDefault="00205540" w:rsidP="00205540">
                            <w:pPr>
                              <w:pStyle w:val="Placelogo"/>
                              <w:rPr>
                                <w:color w:val="FFFFFF" w:themeColor="background1"/>
                              </w:rPr>
                            </w:pPr>
                            <w:r w:rsidRPr="00205540">
                              <w:rPr>
                                <w:color w:val="FFFFFF" w:themeColor="background1"/>
                              </w:rPr>
                              <w:t>www.13documents.com</w:t>
                            </w:r>
                          </w:p>
                          <w:p w:rsidR="0089373E" w:rsidRPr="00D50695" w:rsidRDefault="0089373E" w:rsidP="00012F57">
                            <w:pPr>
                              <w:pStyle w:val="BulletPoints"/>
                            </w:pPr>
                          </w:p>
                          <w:p w:rsidR="0089373E" w:rsidRPr="00D50695" w:rsidRDefault="0089373E" w:rsidP="00012F57">
                            <w:pPr>
                              <w:pStyle w:val="BulletPoints"/>
                            </w:pPr>
                          </w:p>
                          <w:p w:rsidR="0089373E" w:rsidRPr="00D50695" w:rsidRDefault="0089373E" w:rsidP="0089373E">
                            <w:pPr>
                              <w:spacing w:line="2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A172" id="Text Box 18" o:spid="_x0000_s1036" type="#_x0000_t202" style="position:absolute;margin-left:463.4pt;margin-top:445.4pt;width:234pt;height:3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OvvA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" filled="f" stroked="f">
                <v:textbox>
                  <w:txbxContent>
                    <w:p w:rsidR="0089373E" w:rsidRPr="00205540" w:rsidRDefault="00205540" w:rsidP="00205540">
                      <w:pPr>
                        <w:pStyle w:val="Placelogo"/>
                        <w:rPr>
                          <w:color w:val="FFFFFF" w:themeColor="background1"/>
                        </w:rPr>
                      </w:pPr>
                      <w:r w:rsidRPr="00205540">
                        <w:rPr>
                          <w:color w:val="FFFFFF" w:themeColor="background1"/>
                        </w:rPr>
                        <w:t>www.13documents.com</w:t>
                      </w:r>
                    </w:p>
                    <w:p w:rsidR="0089373E" w:rsidRPr="00D50695" w:rsidRDefault="0089373E" w:rsidP="00012F57">
                      <w:pPr>
                        <w:pStyle w:val="BulletPoints"/>
                      </w:pPr>
                    </w:p>
                    <w:p w:rsidR="0089373E" w:rsidRPr="00D50695" w:rsidRDefault="0089373E" w:rsidP="00012F57">
                      <w:pPr>
                        <w:pStyle w:val="BulletPoints"/>
                      </w:pPr>
                    </w:p>
                    <w:p w:rsidR="0089373E" w:rsidRPr="00D50695" w:rsidRDefault="0089373E" w:rsidP="0089373E">
                      <w:pPr>
                        <w:spacing w:line="20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7920F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EF7D2" wp14:editId="0A35EB90">
                <wp:simplePos x="0" y="0"/>
                <wp:positionH relativeFrom="column">
                  <wp:posOffset>2625725</wp:posOffset>
                </wp:positionH>
                <wp:positionV relativeFrom="paragraph">
                  <wp:posOffset>-20955</wp:posOffset>
                </wp:positionV>
                <wp:extent cx="2722245" cy="442595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0E01B9" w:rsidRDefault="00563791" w:rsidP="008F5A27">
                            <w:pPr>
                              <w:pStyle w:val="Subhead02"/>
                              <w:ind w:left="0" w:firstLine="0"/>
                              <w:jc w:val="center"/>
                            </w:pPr>
                            <w:r>
                              <w:t>STEP 2:  REQUEST UPLOAD</w:t>
                            </w:r>
                            <w:r>
                              <w:br/>
                              <w:t>PERMISSION</w:t>
                            </w:r>
                          </w:p>
                          <w:p w:rsidR="0089373E" w:rsidRPr="000E01B9" w:rsidRDefault="0089373E" w:rsidP="00893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F7D2" id="Text Box 22" o:spid="_x0000_s1037" type="#_x0000_t202" style="position:absolute;margin-left:206.75pt;margin-top:-1.65pt;width:214.35pt;height:3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4lF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" filled="f" stroked="f">
                <v:textbox>
                  <w:txbxContent>
                    <w:p w:rsidR="0089373E" w:rsidRPr="000E01B9" w:rsidRDefault="00563791" w:rsidP="008F5A27">
                      <w:pPr>
                        <w:pStyle w:val="Subhead02"/>
                        <w:ind w:left="0" w:firstLine="0"/>
                        <w:jc w:val="center"/>
                      </w:pPr>
                      <w:r>
                        <w:t>STEP 2:  REQUEST UPLOAD</w:t>
                      </w:r>
                      <w:r>
                        <w:br/>
                        <w:t>PERMISSION</w:t>
                      </w:r>
                    </w:p>
                    <w:p w:rsidR="0089373E" w:rsidRPr="000E01B9" w:rsidRDefault="0089373E" w:rsidP="0089373E"/>
                  </w:txbxContent>
                </v:textbox>
              </v:shape>
            </w:pict>
          </mc:Fallback>
        </mc:AlternateContent>
      </w:r>
      <w:r w:rsidR="007920F0">
        <w:rPr>
          <w:noProof/>
          <w:szCs w:val="20"/>
        </w:rPr>
        <w:drawing>
          <wp:anchor distT="0" distB="0" distL="114300" distR="114300" simplePos="0" relativeHeight="251662336" behindDoc="1" locked="0" layoutInCell="1" allowOverlap="1" wp14:anchorId="519AB699" wp14:editId="375BE9C5">
            <wp:simplePos x="0" y="0"/>
            <wp:positionH relativeFrom="column">
              <wp:posOffset>-927331</wp:posOffset>
            </wp:positionH>
            <wp:positionV relativeFrom="paragraph">
              <wp:posOffset>-1150947</wp:posOffset>
            </wp:positionV>
            <wp:extent cx="10109200" cy="7802880"/>
            <wp:effectExtent l="0" t="0" r="6350" b="7620"/>
            <wp:wrapNone/>
            <wp:docPr id="29" name="Picture 29" descr="legal_brochure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gal_brochure_ba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4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34279" wp14:editId="4F99DB45">
                <wp:simplePos x="0" y="0"/>
                <wp:positionH relativeFrom="column">
                  <wp:posOffset>-631767</wp:posOffset>
                </wp:positionH>
                <wp:positionV relativeFrom="paragraph">
                  <wp:posOffset>594360</wp:posOffset>
                </wp:positionV>
                <wp:extent cx="2745105" cy="4188518"/>
                <wp:effectExtent l="0" t="0" r="0" b="254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4188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Default="00A807CF" w:rsidP="00F12B7D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360"/>
                              <w:jc w:val="both"/>
                            </w:pPr>
                            <w:r>
                              <w:t xml:space="preserve">Go to </w:t>
                            </w:r>
                            <w:r w:rsidRPr="00B440D8">
                              <w:rPr>
                                <w:b/>
                              </w:rPr>
                              <w:t>www.13documents.com</w:t>
                            </w:r>
                            <w:r>
                              <w:t xml:space="preserve"> and click </w:t>
                            </w:r>
                            <w:r w:rsidR="007920F0">
                              <w:t xml:space="preserve">the link: </w:t>
                            </w:r>
                            <w:r w:rsidRPr="00EB0C14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EB0C14">
                              <w:rPr>
                                <w:rStyle w:val="Picturecaption02Char"/>
                                <w:sz w:val="18"/>
                                <w:szCs w:val="18"/>
                              </w:rPr>
                              <w:t>Click here if you are member of the debtor bar</w:t>
                            </w:r>
                            <w:r w:rsidRPr="00EB0C14">
                              <w:rPr>
                                <w:sz w:val="18"/>
                                <w:szCs w:val="18"/>
                              </w:rPr>
                              <w:t>”.</w:t>
                            </w:r>
                          </w:p>
                          <w:p w:rsidR="00A807CF" w:rsidRDefault="00A807CF" w:rsidP="00F12B7D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360"/>
                              <w:jc w:val="both"/>
                            </w:pPr>
                            <w:r>
                              <w:t xml:space="preserve">Complete the basic information form and click the </w:t>
                            </w:r>
                            <w:r w:rsidRPr="0085747D">
                              <w:rPr>
                                <w:rFonts w:asciiTheme="minorHAnsi" w:hAnsiTheme="minorHAnsi" w:cstheme="minorHAnsi"/>
                              </w:rPr>
                              <w:t>NEXT</w:t>
                            </w:r>
                            <w:r w:rsidR="00602EE7">
                              <w:rPr>
                                <w:rFonts w:asciiTheme="minorHAnsi" w:hAnsiTheme="minorHAnsi" w:cstheme="minorHAnsi"/>
                              </w:rPr>
                              <w:t xml:space="preserve"> STEP</w:t>
                            </w:r>
                            <w:r>
                              <w:t xml:space="preserve"> button.</w:t>
                            </w:r>
                          </w:p>
                          <w:p w:rsidR="00A807CF" w:rsidRDefault="00A807CF" w:rsidP="00F12B7D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360"/>
                              <w:jc w:val="both"/>
                            </w:pPr>
                            <w:r>
                              <w:t xml:space="preserve">Complete the contact information form and click the </w:t>
                            </w:r>
                            <w:r w:rsidRPr="0085747D">
                              <w:rPr>
                                <w:rFonts w:asciiTheme="minorHAnsi" w:hAnsiTheme="minorHAnsi" w:cstheme="minorHAnsi"/>
                              </w:rPr>
                              <w:t>COMPLETE</w:t>
                            </w:r>
                            <w:r>
                              <w:t xml:space="preserve"> button.</w:t>
                            </w:r>
                          </w:p>
                          <w:p w:rsidR="000866CB" w:rsidRPr="00CB7756" w:rsidRDefault="001A696B" w:rsidP="00F12B7D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360"/>
                              <w:jc w:val="both"/>
                              <w:rPr>
                                <w:color w:val="3333FF"/>
                                <w:sz w:val="18"/>
                                <w:szCs w:val="18"/>
                              </w:rPr>
                            </w:pPr>
                            <w:r>
                              <w:t>A successfully</w:t>
                            </w:r>
                            <w:r w:rsidR="000866CB">
                              <w:t xml:space="preserve"> submitted </w:t>
                            </w:r>
                            <w:r>
                              <w:t xml:space="preserve">form </w:t>
                            </w:r>
                            <w:r w:rsidR="000866CB">
                              <w:t>will</w:t>
                            </w:r>
                            <w:r w:rsidR="00A807CF">
                              <w:t xml:space="preserve"> </w:t>
                            </w:r>
                            <w:r>
                              <w:t>generate</w:t>
                            </w:r>
                            <w:r w:rsidR="00A807CF">
                              <w:t xml:space="preserve"> this message:  </w:t>
                            </w:r>
                            <w:r w:rsidR="00A807CF" w:rsidRPr="00CB7756">
                              <w:rPr>
                                <w:rStyle w:val="Picturecaption02Char"/>
                                <w:color w:val="3333FF"/>
                                <w:sz w:val="18"/>
                                <w:szCs w:val="18"/>
                              </w:rPr>
                              <w:t>“Validation e-mail has been sent. Please check your e-mail.”</w:t>
                            </w:r>
                          </w:p>
                          <w:p w:rsidR="000866CB" w:rsidRDefault="000866CB" w:rsidP="00F12B7D">
                            <w:pPr>
                              <w:pStyle w:val="BodyText02"/>
                              <w:spacing w:after="120"/>
                              <w:ind w:left="360" w:hanging="360"/>
                              <w:jc w:val="both"/>
                            </w:pPr>
                            <w:r>
                              <w:t>5.</w:t>
                            </w:r>
                            <w:r>
                              <w:tab/>
                              <w:t>Click the link provided in the validation email OR copy and paste it into your browser to validate your registration request.</w:t>
                            </w:r>
                          </w:p>
                          <w:p w:rsidR="000866CB" w:rsidRPr="00F12B7D" w:rsidRDefault="000866CB" w:rsidP="00F12B7D">
                            <w:pPr>
                              <w:pStyle w:val="BodyText02"/>
                              <w:spacing w:after="120"/>
                              <w:ind w:left="360" w:hanging="360"/>
                              <w:jc w:val="both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5B35E8">
                              <w:t>A successful account validation</w:t>
                            </w:r>
                            <w:r>
                              <w:t xml:space="preserve"> will </w:t>
                            </w:r>
                            <w:r w:rsidR="005B35E8">
                              <w:t>direct you</w:t>
                            </w:r>
                            <w:r>
                              <w:t xml:space="preserve"> to a page requiring you to create a password.  Enter a password, repeat the password and click the </w:t>
                            </w:r>
                            <w:r w:rsidRPr="0085747D">
                              <w:rPr>
                                <w:rFonts w:asciiTheme="minorHAnsi" w:hAnsiTheme="minorHAnsi" w:cstheme="minorHAnsi"/>
                              </w:rPr>
                              <w:t>SUBMIT</w:t>
                            </w:r>
                            <w:r>
                              <w:t xml:space="preserve"> button.</w:t>
                            </w:r>
                          </w:p>
                          <w:p w:rsidR="00F12B7D" w:rsidRPr="00F12B7D" w:rsidRDefault="000866CB" w:rsidP="00F12B7D">
                            <w:pPr>
                              <w:pStyle w:val="BodyText02"/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12B7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*Passwords must be 6 – 14 </w:t>
                            </w:r>
                            <w:r w:rsidR="00205540" w:rsidRPr="00F12B7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>characters long*</w:t>
                            </w:r>
                          </w:p>
                          <w:p w:rsidR="0089373E" w:rsidRPr="00F12B7D" w:rsidRDefault="000866CB" w:rsidP="00F12B7D">
                            <w:pPr>
                              <w:pStyle w:val="BodyText02"/>
                              <w:spacing w:after="120"/>
                              <w:ind w:left="360" w:hanging="360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49056F">
                              <w:t>Your account is active immediately after your password is accepted.</w:t>
                            </w:r>
                            <w:r>
                              <w:t xml:space="preserve"> </w:t>
                            </w:r>
                          </w:p>
                          <w:p w:rsidR="00563791" w:rsidRPr="000866CB" w:rsidRDefault="00563791" w:rsidP="00563791">
                            <w:pPr>
                              <w:pStyle w:val="BodyText02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4279" id="Text Box 16" o:spid="_x0000_s1038" type="#_x0000_t202" style="position:absolute;margin-left:-49.75pt;margin-top:46.8pt;width:216.15pt;height:3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MNuQIAAMQ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" filled="f" stroked="f">
                <v:textbox>
                  <w:txbxContent>
                    <w:p w:rsidR="0089373E" w:rsidRDefault="00A807CF" w:rsidP="00F12B7D">
                      <w:pPr>
                        <w:pStyle w:val="BodyText02"/>
                        <w:numPr>
                          <w:ilvl w:val="0"/>
                          <w:numId w:val="1"/>
                        </w:numPr>
                        <w:spacing w:after="120"/>
                        <w:ind w:left="360"/>
                        <w:jc w:val="both"/>
                      </w:pPr>
                      <w:r>
                        <w:t xml:space="preserve">Go to </w:t>
                      </w:r>
                      <w:r w:rsidRPr="00B440D8">
                        <w:rPr>
                          <w:b/>
                        </w:rPr>
                        <w:t>www.13documents.com</w:t>
                      </w:r>
                      <w:r>
                        <w:t xml:space="preserve"> and click </w:t>
                      </w:r>
                      <w:r w:rsidR="007920F0">
                        <w:t xml:space="preserve">the link: </w:t>
                      </w:r>
                      <w:r w:rsidRPr="00EB0C14">
                        <w:rPr>
                          <w:sz w:val="18"/>
                          <w:szCs w:val="18"/>
                        </w:rPr>
                        <w:t>“</w:t>
                      </w:r>
                      <w:r w:rsidRPr="00EB0C14">
                        <w:rPr>
                          <w:rStyle w:val="Picturecaption02Char"/>
                          <w:sz w:val="18"/>
                          <w:szCs w:val="18"/>
                        </w:rPr>
                        <w:t>Click here if you are member of the debtor bar</w:t>
                      </w:r>
                      <w:r w:rsidRPr="00EB0C14">
                        <w:rPr>
                          <w:sz w:val="18"/>
                          <w:szCs w:val="18"/>
                        </w:rPr>
                        <w:t>”.</w:t>
                      </w:r>
                    </w:p>
                    <w:p w:rsidR="00A807CF" w:rsidRDefault="00A807CF" w:rsidP="00F12B7D">
                      <w:pPr>
                        <w:pStyle w:val="BodyText02"/>
                        <w:numPr>
                          <w:ilvl w:val="0"/>
                          <w:numId w:val="1"/>
                        </w:numPr>
                        <w:spacing w:after="120"/>
                        <w:ind w:left="360"/>
                        <w:jc w:val="both"/>
                      </w:pPr>
                      <w:r>
                        <w:t xml:space="preserve">Complete the basic information form and click the </w:t>
                      </w:r>
                      <w:r w:rsidRPr="0085747D">
                        <w:rPr>
                          <w:rFonts w:asciiTheme="minorHAnsi" w:hAnsiTheme="minorHAnsi" w:cstheme="minorHAnsi"/>
                        </w:rPr>
                        <w:t>NEXT</w:t>
                      </w:r>
                      <w:r w:rsidR="00602EE7">
                        <w:rPr>
                          <w:rFonts w:asciiTheme="minorHAnsi" w:hAnsiTheme="minorHAnsi" w:cstheme="minorHAnsi"/>
                        </w:rPr>
                        <w:t xml:space="preserve"> STEP</w:t>
                      </w:r>
                      <w:r>
                        <w:t xml:space="preserve"> button.</w:t>
                      </w:r>
                    </w:p>
                    <w:p w:rsidR="00A807CF" w:rsidRDefault="00A807CF" w:rsidP="00F12B7D">
                      <w:pPr>
                        <w:pStyle w:val="BodyText02"/>
                        <w:numPr>
                          <w:ilvl w:val="0"/>
                          <w:numId w:val="1"/>
                        </w:numPr>
                        <w:spacing w:after="120"/>
                        <w:ind w:left="360"/>
                        <w:jc w:val="both"/>
                      </w:pPr>
                      <w:r>
                        <w:t xml:space="preserve">Complete the contact information form and click the </w:t>
                      </w:r>
                      <w:r w:rsidRPr="0085747D">
                        <w:rPr>
                          <w:rFonts w:asciiTheme="minorHAnsi" w:hAnsiTheme="minorHAnsi" w:cstheme="minorHAnsi"/>
                        </w:rPr>
                        <w:t>COMPLETE</w:t>
                      </w:r>
                      <w:r>
                        <w:t xml:space="preserve"> button.</w:t>
                      </w:r>
                    </w:p>
                    <w:p w:rsidR="000866CB" w:rsidRPr="00CB7756" w:rsidRDefault="001A696B" w:rsidP="00F12B7D">
                      <w:pPr>
                        <w:pStyle w:val="BodyText02"/>
                        <w:numPr>
                          <w:ilvl w:val="0"/>
                          <w:numId w:val="1"/>
                        </w:numPr>
                        <w:spacing w:after="120"/>
                        <w:ind w:left="360"/>
                        <w:jc w:val="both"/>
                        <w:rPr>
                          <w:color w:val="3333FF"/>
                          <w:sz w:val="18"/>
                          <w:szCs w:val="18"/>
                        </w:rPr>
                      </w:pPr>
                      <w:r>
                        <w:t>A successfully</w:t>
                      </w:r>
                      <w:r w:rsidR="000866CB">
                        <w:t xml:space="preserve"> submitted </w:t>
                      </w:r>
                      <w:r>
                        <w:t xml:space="preserve">form </w:t>
                      </w:r>
                      <w:r w:rsidR="000866CB">
                        <w:t>will</w:t>
                      </w:r>
                      <w:r w:rsidR="00A807CF">
                        <w:t xml:space="preserve"> </w:t>
                      </w:r>
                      <w:r>
                        <w:t>generate</w:t>
                      </w:r>
                      <w:r w:rsidR="00A807CF">
                        <w:t xml:space="preserve"> this message:  </w:t>
                      </w:r>
                      <w:r w:rsidR="00A807CF" w:rsidRPr="00CB7756">
                        <w:rPr>
                          <w:rStyle w:val="Picturecaption02Char"/>
                          <w:color w:val="3333FF"/>
                          <w:sz w:val="18"/>
                          <w:szCs w:val="18"/>
                        </w:rPr>
                        <w:t>“Validation e-mail has been sent. Please check your e-mail.”</w:t>
                      </w:r>
                    </w:p>
                    <w:p w:rsidR="000866CB" w:rsidRDefault="000866CB" w:rsidP="00F12B7D">
                      <w:pPr>
                        <w:pStyle w:val="BodyText02"/>
                        <w:spacing w:after="120"/>
                        <w:ind w:left="360" w:hanging="360"/>
                        <w:jc w:val="both"/>
                      </w:pPr>
                      <w:r>
                        <w:t>5.</w:t>
                      </w:r>
                      <w:r>
                        <w:tab/>
                        <w:t>Click the link provided in the validation email OR copy and paste it into your browser to validate your registration request.</w:t>
                      </w:r>
                    </w:p>
                    <w:p w:rsidR="000866CB" w:rsidRPr="00F12B7D" w:rsidRDefault="000866CB" w:rsidP="00F12B7D">
                      <w:pPr>
                        <w:pStyle w:val="BodyText02"/>
                        <w:spacing w:after="120"/>
                        <w:ind w:left="360" w:hanging="360"/>
                        <w:jc w:val="both"/>
                      </w:pPr>
                      <w:r>
                        <w:t>6.</w:t>
                      </w:r>
                      <w:r>
                        <w:tab/>
                      </w:r>
                      <w:r w:rsidR="005B35E8">
                        <w:t>A successful account validation</w:t>
                      </w:r>
                      <w:r>
                        <w:t xml:space="preserve"> will </w:t>
                      </w:r>
                      <w:r w:rsidR="005B35E8">
                        <w:t>direct you</w:t>
                      </w:r>
                      <w:r>
                        <w:t xml:space="preserve"> to a page requiring you to create a password.  Enter a password, repeat the password and click the </w:t>
                      </w:r>
                      <w:r w:rsidRPr="0085747D">
                        <w:rPr>
                          <w:rFonts w:asciiTheme="minorHAnsi" w:hAnsiTheme="minorHAnsi" w:cstheme="minorHAnsi"/>
                        </w:rPr>
                        <w:t>SUBMIT</w:t>
                      </w:r>
                      <w:r>
                        <w:t xml:space="preserve"> button.</w:t>
                      </w:r>
                    </w:p>
                    <w:p w:rsidR="00F12B7D" w:rsidRPr="00F12B7D" w:rsidRDefault="000866CB" w:rsidP="00F12B7D">
                      <w:pPr>
                        <w:pStyle w:val="BodyText02"/>
                        <w:spacing w:after="12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18"/>
                        </w:rPr>
                      </w:pPr>
                      <w:r w:rsidRPr="00F12B7D"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18"/>
                        </w:rPr>
                        <w:t xml:space="preserve">*Passwords must be 6 – 14 </w:t>
                      </w:r>
                      <w:r w:rsidR="00205540" w:rsidRPr="00F12B7D"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18"/>
                        </w:rPr>
                        <w:t>characters long*</w:t>
                      </w:r>
                    </w:p>
                    <w:p w:rsidR="0089373E" w:rsidRPr="00F12B7D" w:rsidRDefault="000866CB" w:rsidP="00F12B7D">
                      <w:pPr>
                        <w:pStyle w:val="BodyText02"/>
                        <w:spacing w:after="120"/>
                        <w:ind w:left="360" w:hanging="360"/>
                        <w:jc w:val="both"/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</w:pPr>
                      <w:r>
                        <w:t>7.</w:t>
                      </w:r>
                      <w:r>
                        <w:tab/>
                      </w:r>
                      <w:r w:rsidR="0049056F">
                        <w:t>Your account is active immediately after your password is accepted.</w:t>
                      </w:r>
                      <w:r>
                        <w:t xml:space="preserve"> </w:t>
                      </w:r>
                    </w:p>
                    <w:p w:rsidR="00563791" w:rsidRPr="000866CB" w:rsidRDefault="00563791" w:rsidP="00563791">
                      <w:pPr>
                        <w:pStyle w:val="BodyText02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554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6E3CF" wp14:editId="3C2E5224">
                <wp:simplePos x="0" y="0"/>
                <wp:positionH relativeFrom="column">
                  <wp:posOffset>5993130</wp:posOffset>
                </wp:positionH>
                <wp:positionV relativeFrom="paragraph">
                  <wp:posOffset>-20955</wp:posOffset>
                </wp:positionV>
                <wp:extent cx="2637155" cy="340360"/>
                <wp:effectExtent l="0" t="0" r="0" b="254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205540" w:rsidRDefault="00205540" w:rsidP="00205540">
                            <w:pPr>
                              <w:pStyle w:val="Subhead01"/>
                              <w:ind w:left="0"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05540">
                              <w:rPr>
                                <w:color w:val="FFFFFF" w:themeColor="background1"/>
                              </w:rPr>
                              <w:t>STEP 3: UPLOAD DOCUMENTS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6E3CF" id="_x0000_s1039" type="#_x0000_t202" style="position:absolute;margin-left:471.9pt;margin-top:-1.65pt;width:207.65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yN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" filled="f" stroked="f">
                <v:textbox>
                  <w:txbxContent>
                    <w:p w:rsidR="0089373E" w:rsidRPr="00205540" w:rsidRDefault="00205540" w:rsidP="00205540">
                      <w:pPr>
                        <w:pStyle w:val="Subhead01"/>
                        <w:ind w:left="0"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205540">
                        <w:rPr>
                          <w:color w:val="FFFFFF" w:themeColor="background1"/>
                        </w:rPr>
                        <w:t>STEP 3: UPLOAD DOCUMENTS</w:t>
                      </w:r>
                    </w:p>
                  </w:txbxContent>
                </v:textbox>
              </v:shape>
            </w:pict>
          </mc:Fallback>
        </mc:AlternateContent>
      </w:r>
      <w:r w:rsidR="00FF7F4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206D5" wp14:editId="1A1CEFC6">
                <wp:simplePos x="0" y="0"/>
                <wp:positionH relativeFrom="column">
                  <wp:posOffset>-631767</wp:posOffset>
                </wp:positionH>
                <wp:positionV relativeFrom="paragraph">
                  <wp:posOffset>-20782</wp:posOffset>
                </wp:positionV>
                <wp:extent cx="2745105" cy="271780"/>
                <wp:effectExtent l="0" t="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0E01B9" w:rsidRDefault="00563791" w:rsidP="00FF7F44">
                            <w:pPr>
                              <w:pStyle w:val="Subhead02"/>
                              <w:ind w:left="0" w:firstLine="0"/>
                              <w:jc w:val="center"/>
                            </w:pPr>
                            <w:r>
                              <w:t>STEP 1:  REGISTRATION</w:t>
                            </w:r>
                          </w:p>
                          <w:p w:rsidR="0089373E" w:rsidRPr="000E01B9" w:rsidRDefault="0089373E" w:rsidP="00893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206D5" id="Text Box 21" o:spid="_x0000_s1040" type="#_x0000_t202" style="position:absolute;margin-left:-49.75pt;margin-top:-1.65pt;width:216.15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" filled="f" stroked="f">
                <v:textbox>
                  <w:txbxContent>
                    <w:p w:rsidR="0089373E" w:rsidRPr="000E01B9" w:rsidRDefault="00563791" w:rsidP="00FF7F44">
                      <w:pPr>
                        <w:pStyle w:val="Subhead02"/>
                        <w:ind w:left="0" w:firstLine="0"/>
                        <w:jc w:val="center"/>
                      </w:pPr>
                      <w:r>
                        <w:t>STEP 1:  REGISTRATION</w:t>
                      </w:r>
                    </w:p>
                    <w:p w:rsidR="0089373E" w:rsidRPr="000E01B9" w:rsidRDefault="0089373E" w:rsidP="0089373E"/>
                  </w:txbxContent>
                </v:textbox>
              </v:shape>
            </w:pict>
          </mc:Fallback>
        </mc:AlternateContent>
      </w:r>
      <w:r w:rsidR="008F5A2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3C247" wp14:editId="28C0F011">
                <wp:simplePos x="0" y="0"/>
                <wp:positionH relativeFrom="column">
                  <wp:posOffset>-519430</wp:posOffset>
                </wp:positionH>
                <wp:positionV relativeFrom="paragraph">
                  <wp:posOffset>5511800</wp:posOffset>
                </wp:positionV>
                <wp:extent cx="2628900" cy="914400"/>
                <wp:effectExtent l="4445" t="0" r="0" b="317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A8E" w:rsidRDefault="0049056F" w:rsidP="00BB1A8E">
                            <w:pPr>
                              <w:pStyle w:val="BodyText02"/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303E"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Make sure your SPAM filters are set to accept emails from </w:t>
                            </w:r>
                            <w:r w:rsidR="00B50853"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www.</w:t>
                            </w:r>
                            <w:r w:rsidR="00BB1A8E"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13documents.com.  </w:t>
                            </w:r>
                          </w:p>
                          <w:p w:rsidR="00BB1A8E" w:rsidRDefault="00BB1A8E" w:rsidP="00BB1A8E">
                            <w:pPr>
                              <w:pStyle w:val="BodyText02"/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49056F" w:rsidRPr="00BA303E" w:rsidRDefault="00BB1A8E" w:rsidP="00BB1A8E">
                            <w:pPr>
                              <w:pStyle w:val="BodyText02"/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Pr="00BB1A8E"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  <w:u w:val="single"/>
                              </w:rPr>
                              <w:t>dnr@13documents.com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your </w:t>
                            </w:r>
                            <w:r w:rsidR="00B50853"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SAFE SENDERS list.</w:t>
                            </w:r>
                          </w:p>
                          <w:p w:rsidR="0089373E" w:rsidRPr="00D50695" w:rsidRDefault="0089373E" w:rsidP="00012F57">
                            <w:pPr>
                              <w:pStyle w:val="Callout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3C247" id="Text Box 17" o:spid="_x0000_s1041" type="#_x0000_t202" style="position:absolute;margin-left:-40.9pt;margin-top:434pt;width:20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0l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" filled="f" stroked="f">
                <v:textbox>
                  <w:txbxContent>
                    <w:p w:rsidR="00BB1A8E" w:rsidRDefault="0049056F" w:rsidP="00BB1A8E">
                      <w:pPr>
                        <w:pStyle w:val="BodyText02"/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303E"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Make sure your SPAM filters are set to accept emails from </w:t>
                      </w:r>
                      <w:r w:rsidR="00B50853"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www.</w:t>
                      </w:r>
                      <w:r w:rsidR="00BB1A8E"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13documents.com.  </w:t>
                      </w:r>
                    </w:p>
                    <w:p w:rsidR="00BB1A8E" w:rsidRDefault="00BB1A8E" w:rsidP="00BB1A8E">
                      <w:pPr>
                        <w:pStyle w:val="BodyText02"/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49056F" w:rsidRPr="00BA303E" w:rsidRDefault="00BB1A8E" w:rsidP="00BB1A8E">
                      <w:pPr>
                        <w:pStyle w:val="BodyText02"/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Add </w:t>
                      </w:r>
                      <w:r w:rsidRPr="00BB1A8E"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  <w:u w:val="single"/>
                        </w:rPr>
                        <w:t>dnr@13documents.com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to your </w:t>
                      </w:r>
                      <w:r w:rsidR="00B50853"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SAFE SENDERS list.</w:t>
                      </w:r>
                    </w:p>
                    <w:p w:rsidR="0089373E" w:rsidRPr="00D50695" w:rsidRDefault="0089373E" w:rsidP="00012F57">
                      <w:pPr>
                        <w:pStyle w:val="Callouttext"/>
                      </w:pPr>
                    </w:p>
                  </w:txbxContent>
                </v:textbox>
              </v:shape>
            </w:pict>
          </mc:Fallback>
        </mc:AlternateContent>
      </w:r>
    </w:p>
    <w:sectPr w:rsidR="0089373E" w:rsidSect="0089373E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AC9"/>
    <w:multiLevelType w:val="hybridMultilevel"/>
    <w:tmpl w:val="A7F6F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D64D2"/>
    <w:multiLevelType w:val="hybridMultilevel"/>
    <w:tmpl w:val="6B563056"/>
    <w:lvl w:ilvl="0" w:tplc="ACD058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E3C54"/>
    <w:multiLevelType w:val="hybridMultilevel"/>
    <w:tmpl w:val="CFA0D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12818"/>
    <w:multiLevelType w:val="hybridMultilevel"/>
    <w:tmpl w:val="DB584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22808"/>
    <w:multiLevelType w:val="hybridMultilevel"/>
    <w:tmpl w:val="1C3807FA"/>
    <w:lvl w:ilvl="0" w:tplc="79D8F1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E1DCA"/>
    <w:multiLevelType w:val="hybridMultilevel"/>
    <w:tmpl w:val="2F7E77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7CF"/>
    <w:rsid w:val="00012C0F"/>
    <w:rsid w:val="00012F57"/>
    <w:rsid w:val="000866CB"/>
    <w:rsid w:val="001A696B"/>
    <w:rsid w:val="00205540"/>
    <w:rsid w:val="002367B1"/>
    <w:rsid w:val="00351DB8"/>
    <w:rsid w:val="0038428C"/>
    <w:rsid w:val="0038466E"/>
    <w:rsid w:val="00385581"/>
    <w:rsid w:val="0049056F"/>
    <w:rsid w:val="00563791"/>
    <w:rsid w:val="005B35E8"/>
    <w:rsid w:val="00602EE7"/>
    <w:rsid w:val="00633EAF"/>
    <w:rsid w:val="006568E7"/>
    <w:rsid w:val="00695DF7"/>
    <w:rsid w:val="00737812"/>
    <w:rsid w:val="00747DA7"/>
    <w:rsid w:val="007920F0"/>
    <w:rsid w:val="007D2759"/>
    <w:rsid w:val="0083178F"/>
    <w:rsid w:val="0085747D"/>
    <w:rsid w:val="00892E97"/>
    <w:rsid w:val="0089373E"/>
    <w:rsid w:val="008B5B2E"/>
    <w:rsid w:val="008F5A27"/>
    <w:rsid w:val="009276E8"/>
    <w:rsid w:val="00970340"/>
    <w:rsid w:val="009C473A"/>
    <w:rsid w:val="009D6125"/>
    <w:rsid w:val="00A06F43"/>
    <w:rsid w:val="00A807CF"/>
    <w:rsid w:val="00AA3E3B"/>
    <w:rsid w:val="00AF139A"/>
    <w:rsid w:val="00B440D8"/>
    <w:rsid w:val="00B45CF5"/>
    <w:rsid w:val="00B50853"/>
    <w:rsid w:val="00BA303E"/>
    <w:rsid w:val="00BB1A8E"/>
    <w:rsid w:val="00BB5DD8"/>
    <w:rsid w:val="00BD00D5"/>
    <w:rsid w:val="00C80857"/>
    <w:rsid w:val="00C9390E"/>
    <w:rsid w:val="00CB7756"/>
    <w:rsid w:val="00D72E6A"/>
    <w:rsid w:val="00EB0C14"/>
    <w:rsid w:val="00F12B7D"/>
    <w:rsid w:val="00F85019"/>
    <w:rsid w:val="00FC459A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764742-67A0-46E2-9BC5-755FDB6C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9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914E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4914E3"/>
    <w:rPr>
      <w:rFonts w:ascii="Times" w:eastAsia="Times" w:hAnsi="Times"/>
      <w:color w:val="411D0E"/>
      <w:sz w:val="20"/>
      <w:szCs w:val="20"/>
    </w:rPr>
  </w:style>
  <w:style w:type="paragraph" w:customStyle="1" w:styleId="HEADLINE01">
    <w:name w:val="HEADLINE 01"/>
    <w:basedOn w:val="BodyText2"/>
    <w:link w:val="HEADLINE01Char"/>
    <w:qFormat/>
    <w:rsid w:val="00C9390E"/>
    <w:pPr>
      <w:spacing w:line="280" w:lineRule="exact"/>
      <w:ind w:left="720" w:hanging="720"/>
    </w:pPr>
    <w:rPr>
      <w:color w:val="333333"/>
    </w:rPr>
  </w:style>
  <w:style w:type="paragraph" w:customStyle="1" w:styleId="Subhead01">
    <w:name w:val="Subhead 01"/>
    <w:basedOn w:val="BodyText2"/>
    <w:link w:val="Subhead01Char"/>
    <w:qFormat/>
    <w:rsid w:val="00C9390E"/>
    <w:pPr>
      <w:spacing w:line="240" w:lineRule="exact"/>
      <w:ind w:left="720" w:hanging="720"/>
      <w:jc w:val="left"/>
    </w:pPr>
    <w:rPr>
      <w:b w:val="0"/>
      <w:color w:val="333333"/>
      <w:sz w:val="24"/>
    </w:rPr>
  </w:style>
  <w:style w:type="character" w:customStyle="1" w:styleId="BodyText2Char">
    <w:name w:val="Body Text 2 Char"/>
    <w:basedOn w:val="DefaultParagraphFont"/>
    <w:link w:val="BodyText2"/>
    <w:rsid w:val="00C9390E"/>
    <w:rPr>
      <w:rFonts w:ascii="Times" w:eastAsia="Times" w:hAnsi="Times"/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C9390E"/>
    <w:rPr>
      <w:rFonts w:ascii="Times" w:eastAsia="Times" w:hAnsi="Times"/>
      <w:b/>
      <w:color w:val="411D0E"/>
      <w:sz w:val="28"/>
    </w:rPr>
  </w:style>
  <w:style w:type="paragraph" w:customStyle="1" w:styleId="BodyText01">
    <w:name w:val="Body Text 01"/>
    <w:basedOn w:val="BodyText"/>
    <w:link w:val="BodyText01Char"/>
    <w:qFormat/>
    <w:rsid w:val="00C9390E"/>
    <w:rPr>
      <w:color w:val="FFFFFF"/>
    </w:rPr>
  </w:style>
  <w:style w:type="character" w:customStyle="1" w:styleId="Subhead01Char">
    <w:name w:val="Subhead 01 Char"/>
    <w:basedOn w:val="BodyText2Char"/>
    <w:link w:val="Subhead01"/>
    <w:rsid w:val="00C9390E"/>
    <w:rPr>
      <w:rFonts w:ascii="Times" w:eastAsia="Times" w:hAnsi="Times"/>
      <w:b/>
      <w:color w:val="333333"/>
      <w:sz w:val="24"/>
    </w:rPr>
  </w:style>
  <w:style w:type="paragraph" w:customStyle="1" w:styleId="Subhead02">
    <w:name w:val="Subhead 02"/>
    <w:basedOn w:val="BodyText2"/>
    <w:link w:val="Subhead02Char"/>
    <w:qFormat/>
    <w:rsid w:val="00C9390E"/>
    <w:pPr>
      <w:spacing w:line="240" w:lineRule="exact"/>
      <w:ind w:left="720" w:hanging="720"/>
      <w:jc w:val="left"/>
    </w:pPr>
    <w:rPr>
      <w:b w:val="0"/>
      <w:color w:val="9C7D0D"/>
      <w:sz w:val="24"/>
    </w:rPr>
  </w:style>
  <w:style w:type="character" w:customStyle="1" w:styleId="BodyTextChar">
    <w:name w:val="Body Text Char"/>
    <w:basedOn w:val="DefaultParagraphFont"/>
    <w:link w:val="BodyText"/>
    <w:rsid w:val="00C9390E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C9390E"/>
    <w:rPr>
      <w:rFonts w:ascii="Times" w:eastAsia="Times" w:hAnsi="Times"/>
      <w:color w:val="FFFFFF"/>
    </w:rPr>
  </w:style>
  <w:style w:type="paragraph" w:customStyle="1" w:styleId="BodyText02">
    <w:name w:val="Body Text 02"/>
    <w:basedOn w:val="BodyText"/>
    <w:link w:val="BodyText02Char"/>
    <w:qFormat/>
    <w:rsid w:val="00C9390E"/>
    <w:rPr>
      <w:color w:val="333333"/>
    </w:rPr>
  </w:style>
  <w:style w:type="character" w:customStyle="1" w:styleId="Subhead02Char">
    <w:name w:val="Subhead 02 Char"/>
    <w:basedOn w:val="BodyText2Char"/>
    <w:link w:val="Subhead02"/>
    <w:rsid w:val="00C9390E"/>
    <w:rPr>
      <w:rFonts w:ascii="Times" w:eastAsia="Times" w:hAnsi="Times"/>
      <w:b/>
      <w:color w:val="9C7D0D"/>
      <w:sz w:val="24"/>
    </w:rPr>
  </w:style>
  <w:style w:type="paragraph" w:customStyle="1" w:styleId="placephotohere">
    <w:name w:val="place photo here"/>
    <w:basedOn w:val="Normal"/>
    <w:link w:val="placephotohereChar"/>
    <w:qFormat/>
    <w:rsid w:val="00C9390E"/>
    <w:pPr>
      <w:jc w:val="center"/>
    </w:pPr>
    <w:rPr>
      <w:color w:val="333333"/>
      <w:sz w:val="20"/>
    </w:rPr>
  </w:style>
  <w:style w:type="character" w:customStyle="1" w:styleId="BodyText02Char">
    <w:name w:val="Body Text 02 Char"/>
    <w:basedOn w:val="BodyTextChar"/>
    <w:link w:val="BodyText02"/>
    <w:rsid w:val="00C9390E"/>
    <w:rPr>
      <w:rFonts w:ascii="Times" w:eastAsia="Times" w:hAnsi="Times"/>
      <w:color w:val="333333"/>
    </w:rPr>
  </w:style>
  <w:style w:type="paragraph" w:customStyle="1" w:styleId="Picturecaption01">
    <w:name w:val="Picture caption 01"/>
    <w:basedOn w:val="Normal"/>
    <w:link w:val="Picturecaption01Char"/>
    <w:qFormat/>
    <w:rsid w:val="00C9390E"/>
    <w:rPr>
      <w:rFonts w:ascii="Times" w:hAnsi="Times"/>
      <w:b/>
      <w:i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C9390E"/>
    <w:rPr>
      <w:color w:val="333333"/>
      <w:szCs w:val="24"/>
    </w:rPr>
  </w:style>
  <w:style w:type="paragraph" w:customStyle="1" w:styleId="INSERTYOURNAMEHERE01">
    <w:name w:val="INSERT YOUR NAME HERE 01"/>
    <w:basedOn w:val="BodyText2"/>
    <w:link w:val="INSERTYOURNAMEHERE01Char"/>
    <w:qFormat/>
    <w:rsid w:val="00C9390E"/>
    <w:pPr>
      <w:spacing w:line="240" w:lineRule="auto"/>
    </w:pPr>
    <w:rPr>
      <w:smallCaps/>
      <w:color w:val="9C7D0D"/>
      <w:sz w:val="40"/>
    </w:rPr>
  </w:style>
  <w:style w:type="character" w:customStyle="1" w:styleId="Picturecaption01Char">
    <w:name w:val="Picture caption 01 Char"/>
    <w:basedOn w:val="DefaultParagraphFont"/>
    <w:link w:val="Picturecaption01"/>
    <w:rsid w:val="00C9390E"/>
    <w:rPr>
      <w:rFonts w:ascii="Times" w:hAnsi="Times"/>
      <w:b/>
      <w:i/>
      <w:color w:val="FFFFFF"/>
      <w:sz w:val="16"/>
      <w:szCs w:val="24"/>
    </w:rPr>
  </w:style>
  <w:style w:type="paragraph" w:customStyle="1" w:styleId="Placelogo">
    <w:name w:val="Place logo"/>
    <w:basedOn w:val="BodyText2"/>
    <w:link w:val="PlacelogoChar"/>
    <w:qFormat/>
    <w:rsid w:val="00C9390E"/>
    <w:pPr>
      <w:spacing w:line="240" w:lineRule="exact"/>
      <w:ind w:left="720" w:hanging="720"/>
    </w:pPr>
    <w:rPr>
      <w:color w:val="9C7D0D"/>
      <w:sz w:val="24"/>
    </w:rPr>
  </w:style>
  <w:style w:type="character" w:customStyle="1" w:styleId="INSERTYOURNAMEHERE01Char">
    <w:name w:val="INSERT YOUR NAME HERE 01 Char"/>
    <w:basedOn w:val="BodyText2Char"/>
    <w:link w:val="INSERTYOURNAMEHERE01"/>
    <w:rsid w:val="00C9390E"/>
    <w:rPr>
      <w:rFonts w:ascii="Times" w:eastAsia="Times" w:hAnsi="Times"/>
      <w:b/>
      <w:smallCaps/>
      <w:color w:val="9C7D0D"/>
      <w:sz w:val="40"/>
    </w:rPr>
  </w:style>
  <w:style w:type="paragraph" w:customStyle="1" w:styleId="IntroductoryInfo">
    <w:name w:val="Introductory Info"/>
    <w:basedOn w:val="Normal"/>
    <w:link w:val="IntroductoryInfoChar"/>
    <w:qFormat/>
    <w:rsid w:val="00C9390E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C9390E"/>
    <w:rPr>
      <w:rFonts w:ascii="Times" w:eastAsia="Times" w:hAnsi="Times"/>
      <w:b/>
      <w:color w:val="9C7D0D"/>
      <w:sz w:val="24"/>
    </w:rPr>
  </w:style>
  <w:style w:type="paragraph" w:customStyle="1" w:styleId="Address01">
    <w:name w:val="Address 01"/>
    <w:basedOn w:val="BodyText2"/>
    <w:link w:val="Address01Char"/>
    <w:qFormat/>
    <w:rsid w:val="00C9390E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IntroductoryInfoChar">
    <w:name w:val="Introductory Info Char"/>
    <w:basedOn w:val="DefaultParagraphFont"/>
    <w:link w:val="IntroductoryInfo"/>
    <w:rsid w:val="00C9390E"/>
    <w:rPr>
      <w:rFonts w:ascii="Times" w:hAnsi="Times"/>
      <w:b/>
      <w:i/>
      <w:color w:val="FFFFFF"/>
      <w:sz w:val="18"/>
      <w:szCs w:val="24"/>
    </w:rPr>
  </w:style>
  <w:style w:type="paragraph" w:customStyle="1" w:styleId="Picturecaption02">
    <w:name w:val="Picture caption 02"/>
    <w:basedOn w:val="BodyText"/>
    <w:link w:val="Picturecaption02Char"/>
    <w:qFormat/>
    <w:rsid w:val="00012F57"/>
    <w:rPr>
      <w:b/>
      <w:i/>
      <w:color w:val="333333"/>
      <w:sz w:val="16"/>
    </w:rPr>
  </w:style>
  <w:style w:type="character" w:customStyle="1" w:styleId="Address01Char">
    <w:name w:val="Address 01 Char"/>
    <w:basedOn w:val="BodyText2Char"/>
    <w:link w:val="Address01"/>
    <w:rsid w:val="00C9390E"/>
    <w:rPr>
      <w:rFonts w:ascii="Times" w:eastAsia="Times" w:hAnsi="Times"/>
      <w:b/>
      <w:color w:val="FFFFFF"/>
      <w:sz w:val="18"/>
    </w:rPr>
  </w:style>
  <w:style w:type="paragraph" w:customStyle="1" w:styleId="SPECIALPOINTS">
    <w:name w:val="SPECIAL POINTS"/>
    <w:basedOn w:val="BodyText2"/>
    <w:link w:val="SPECIALPOINTSChar"/>
    <w:qFormat/>
    <w:rsid w:val="00012F57"/>
    <w:pPr>
      <w:spacing w:line="240" w:lineRule="exact"/>
      <w:ind w:left="720" w:hanging="720"/>
      <w:jc w:val="left"/>
    </w:pPr>
    <w:rPr>
      <w:b w:val="0"/>
      <w:caps/>
      <w:color w:val="FFFFFF"/>
      <w:sz w:val="20"/>
    </w:rPr>
  </w:style>
  <w:style w:type="character" w:customStyle="1" w:styleId="Picturecaption02Char">
    <w:name w:val="Picture caption 02 Char"/>
    <w:basedOn w:val="BodyTextChar"/>
    <w:link w:val="Picturecaption02"/>
    <w:rsid w:val="00012F57"/>
    <w:rPr>
      <w:rFonts w:ascii="Times" w:eastAsia="Times" w:hAnsi="Times"/>
      <w:b/>
      <w:i/>
      <w:color w:val="333333"/>
      <w:sz w:val="16"/>
    </w:rPr>
  </w:style>
  <w:style w:type="paragraph" w:customStyle="1" w:styleId="BodyText03">
    <w:name w:val="Body Text 03"/>
    <w:basedOn w:val="BodyText"/>
    <w:link w:val="BodyText03Char"/>
    <w:qFormat/>
    <w:rsid w:val="00012F57"/>
    <w:rPr>
      <w:color w:val="FFFFFF"/>
      <w:sz w:val="18"/>
    </w:rPr>
  </w:style>
  <w:style w:type="character" w:customStyle="1" w:styleId="SPECIALPOINTSChar">
    <w:name w:val="SPECIAL POINTS Char"/>
    <w:basedOn w:val="BodyText2Char"/>
    <w:link w:val="SPECIALPOINTS"/>
    <w:rsid w:val="00012F57"/>
    <w:rPr>
      <w:rFonts w:ascii="Times" w:eastAsia="Times" w:hAnsi="Times"/>
      <w:b/>
      <w:caps/>
      <w:color w:val="FFFFFF"/>
      <w:sz w:val="28"/>
    </w:rPr>
  </w:style>
  <w:style w:type="paragraph" w:customStyle="1" w:styleId="Callouttext">
    <w:name w:val="Call out text"/>
    <w:basedOn w:val="BodyText2"/>
    <w:link w:val="CallouttextChar"/>
    <w:qFormat/>
    <w:rsid w:val="00012F57"/>
    <w:pPr>
      <w:spacing w:line="240" w:lineRule="exact"/>
      <w:ind w:left="720" w:hanging="720"/>
      <w:jc w:val="left"/>
    </w:pPr>
    <w:rPr>
      <w:color w:val="FFFFFF"/>
      <w:sz w:val="20"/>
    </w:rPr>
  </w:style>
  <w:style w:type="character" w:customStyle="1" w:styleId="BodyText03Char">
    <w:name w:val="Body Text 03 Char"/>
    <w:basedOn w:val="BodyTextChar"/>
    <w:link w:val="BodyText03"/>
    <w:rsid w:val="00012F57"/>
    <w:rPr>
      <w:rFonts w:ascii="Times" w:eastAsia="Times" w:hAnsi="Times"/>
      <w:color w:val="FFFFFF"/>
      <w:sz w:val="18"/>
    </w:rPr>
  </w:style>
  <w:style w:type="paragraph" w:customStyle="1" w:styleId="BulletPoints">
    <w:name w:val="Bullet Points"/>
    <w:basedOn w:val="BodyText2"/>
    <w:link w:val="BulletPointsChar"/>
    <w:qFormat/>
    <w:rsid w:val="00012F57"/>
    <w:pPr>
      <w:spacing w:line="200" w:lineRule="exact"/>
      <w:ind w:left="720" w:hanging="720"/>
      <w:jc w:val="left"/>
    </w:pPr>
    <w:rPr>
      <w:b w:val="0"/>
      <w:color w:val="FFFFFF"/>
      <w:sz w:val="18"/>
    </w:rPr>
  </w:style>
  <w:style w:type="character" w:customStyle="1" w:styleId="CallouttextChar">
    <w:name w:val="Call out text Char"/>
    <w:basedOn w:val="BodyText2Char"/>
    <w:link w:val="Callouttext"/>
    <w:rsid w:val="00012F57"/>
    <w:rPr>
      <w:rFonts w:ascii="Times" w:eastAsia="Times" w:hAnsi="Times"/>
      <w:b/>
      <w:color w:val="FFFFFF"/>
      <w:sz w:val="28"/>
    </w:rPr>
  </w:style>
  <w:style w:type="paragraph" w:customStyle="1" w:styleId="Address02">
    <w:name w:val="Address 02"/>
    <w:basedOn w:val="BodyText2"/>
    <w:link w:val="Address02Char"/>
    <w:qFormat/>
    <w:rsid w:val="00012F57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BulletPointsChar">
    <w:name w:val="Bullet Points Char"/>
    <w:basedOn w:val="BodyText2Char"/>
    <w:link w:val="BulletPoints"/>
    <w:rsid w:val="00012F57"/>
    <w:rPr>
      <w:rFonts w:ascii="Times" w:eastAsia="Times" w:hAnsi="Times"/>
      <w:b/>
      <w:color w:val="FFFFFF"/>
      <w:sz w:val="18"/>
    </w:rPr>
  </w:style>
  <w:style w:type="character" w:styleId="Hyperlink">
    <w:name w:val="Hyperlink"/>
    <w:basedOn w:val="DefaultParagraphFont"/>
    <w:uiPriority w:val="99"/>
    <w:unhideWhenUsed/>
    <w:rsid w:val="00A807CF"/>
    <w:rPr>
      <w:color w:val="0000FF" w:themeColor="hyperlink"/>
      <w:u w:val="single"/>
    </w:rPr>
  </w:style>
  <w:style w:type="character" w:customStyle="1" w:styleId="Address02Char">
    <w:name w:val="Address 02 Char"/>
    <w:basedOn w:val="BodyText2Char"/>
    <w:link w:val="Address02"/>
    <w:rsid w:val="00012F57"/>
    <w:rPr>
      <w:rFonts w:ascii="Times" w:eastAsia="Times" w:hAnsi="Times"/>
      <w:b/>
      <w:color w:val="FFFFFF"/>
      <w:sz w:val="18"/>
    </w:rPr>
  </w:style>
  <w:style w:type="paragraph" w:styleId="ListParagraph">
    <w:name w:val="List Paragraph"/>
    <w:basedOn w:val="Normal"/>
    <w:uiPriority w:val="34"/>
    <w:qFormat/>
    <w:rsid w:val="00A807C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mith\AppData\Roaming\Microsoft\Templates\HP_LegalTimeless_Brochure_TP103788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87872-79DF-444B-87ED-55C49E36D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HP_LegalTimeless_Brochure_TP10378808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Smith</dc:creator>
  <cp:lastModifiedBy>Amrane Cohen</cp:lastModifiedBy>
  <cp:revision>4</cp:revision>
  <cp:lastPrinted>2012-01-25T20:00:00Z</cp:lastPrinted>
  <dcterms:created xsi:type="dcterms:W3CDTF">2017-05-25T23:22:00Z</dcterms:created>
  <dcterms:modified xsi:type="dcterms:W3CDTF">2017-06-29T23:54:00Z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TC103788089990</vt:lpwstr>
  </property>
</Properties>
</file>